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F830B" w14:textId="77777777" w:rsidR="00777978" w:rsidRPr="004F5406" w:rsidRDefault="00777978" w:rsidP="00114270">
      <w:pPr>
        <w:pStyle w:val="Normal18pt"/>
        <w:ind w:right="-285"/>
        <w:rPr>
          <w:rFonts w:cs="Arial"/>
          <w:szCs w:val="36"/>
        </w:rPr>
      </w:pPr>
      <w:r w:rsidRPr="00F710BD">
        <w:rPr>
          <w:noProof/>
          <w:lang w:val="en-NZ"/>
        </w:rPr>
        <w:drawing>
          <wp:inline distT="0" distB="0" distL="0" distR="0" wp14:anchorId="77E2A610" wp14:editId="4D09BDC1">
            <wp:extent cx="3643160" cy="771525"/>
            <wp:effectExtent l="0" t="0" r="0" b="0"/>
            <wp:docPr id="1" name="Picture 1" descr="Logo for RNZFB" title="RNZF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NZFB_Stacked_Col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6455" cy="782812"/>
                    </a:xfrm>
                    <a:prstGeom prst="rect">
                      <a:avLst/>
                    </a:prstGeom>
                  </pic:spPr>
                </pic:pic>
              </a:graphicData>
            </a:graphic>
          </wp:inline>
        </w:drawing>
      </w:r>
    </w:p>
    <w:p w14:paraId="7AA34596" w14:textId="74881F72" w:rsidR="00777978" w:rsidRPr="00273E1F" w:rsidRDefault="009344F5" w:rsidP="00777978">
      <w:pPr>
        <w:pStyle w:val="Normal18pt"/>
        <w:rPr>
          <w:rFonts w:cs="Arial"/>
          <w:szCs w:val="36"/>
        </w:rPr>
      </w:pPr>
      <w:r>
        <w:rPr>
          <w:rFonts w:cs="Arial"/>
          <w:szCs w:val="36"/>
        </w:rPr>
        <w:t>1</w:t>
      </w:r>
      <w:r w:rsidR="006E26CD">
        <w:rPr>
          <w:rFonts w:cs="Arial"/>
          <w:szCs w:val="36"/>
        </w:rPr>
        <w:t>6</w:t>
      </w:r>
      <w:r>
        <w:rPr>
          <w:rFonts w:cs="Arial"/>
          <w:szCs w:val="36"/>
        </w:rPr>
        <w:t xml:space="preserve"> October 202</w:t>
      </w:r>
      <w:r w:rsidR="006E26CD">
        <w:rPr>
          <w:rFonts w:cs="Arial"/>
          <w:szCs w:val="36"/>
        </w:rPr>
        <w:t>6</w:t>
      </w:r>
    </w:p>
    <w:p w14:paraId="64B190CA" w14:textId="77777777" w:rsidR="00777978" w:rsidRPr="00273E1F" w:rsidRDefault="00777978" w:rsidP="00777978">
      <w:pPr>
        <w:pStyle w:val="Heading1"/>
        <w:spacing w:before="0" w:after="0" w:line="288" w:lineRule="auto"/>
      </w:pPr>
      <w:r w:rsidRPr="00273E1F">
        <w:t>Candidates Snapshots and Profiles</w:t>
      </w:r>
    </w:p>
    <w:p w14:paraId="0B0C749F" w14:textId="069B0920" w:rsidR="00777978" w:rsidRPr="00273E1F" w:rsidRDefault="00777978" w:rsidP="00777978">
      <w:pPr>
        <w:rPr>
          <w:rStyle w:val="Emphasis"/>
          <w:rFonts w:cs="Arial"/>
          <w:sz w:val="36"/>
          <w:szCs w:val="36"/>
        </w:rPr>
      </w:pPr>
      <w:r w:rsidRPr="00273E1F">
        <w:rPr>
          <w:rStyle w:val="Emphasis"/>
          <w:rFonts w:cs="Arial"/>
          <w:sz w:val="36"/>
          <w:szCs w:val="36"/>
        </w:rPr>
        <w:t>202</w:t>
      </w:r>
      <w:r w:rsidR="006E26CD">
        <w:rPr>
          <w:rStyle w:val="Emphasis"/>
          <w:rFonts w:cs="Arial"/>
          <w:sz w:val="36"/>
          <w:szCs w:val="36"/>
        </w:rPr>
        <w:t>6</w:t>
      </w:r>
      <w:r w:rsidRPr="00273E1F">
        <w:rPr>
          <w:rStyle w:val="Emphasis"/>
          <w:rFonts w:cs="Arial"/>
          <w:sz w:val="36"/>
          <w:szCs w:val="36"/>
        </w:rPr>
        <w:t xml:space="preserve"> RNZFB Board Elections</w:t>
      </w:r>
    </w:p>
    <w:p w14:paraId="412AC333" w14:textId="3FD2A917" w:rsidR="00262435" w:rsidRPr="00273E1F" w:rsidRDefault="00532EB5" w:rsidP="00532EB5">
      <w:pPr>
        <w:spacing w:before="240"/>
        <w:rPr>
          <w:rFonts w:cs="Arial"/>
          <w:sz w:val="36"/>
          <w:szCs w:val="36"/>
        </w:rPr>
      </w:pPr>
      <w:r w:rsidRPr="00273E1F">
        <w:rPr>
          <w:rFonts w:cs="Arial"/>
          <w:sz w:val="36"/>
          <w:szCs w:val="36"/>
        </w:rPr>
        <w:t>This document</w:t>
      </w:r>
      <w:r w:rsidR="00262435" w:rsidRPr="00273E1F">
        <w:rPr>
          <w:rFonts w:cs="Arial"/>
          <w:sz w:val="36"/>
          <w:szCs w:val="36"/>
        </w:rPr>
        <w:t xml:space="preserve"> contain</w:t>
      </w:r>
      <w:r w:rsidRPr="00273E1F">
        <w:rPr>
          <w:rFonts w:cs="Arial"/>
          <w:sz w:val="36"/>
          <w:szCs w:val="36"/>
        </w:rPr>
        <w:t>s</w:t>
      </w:r>
      <w:r w:rsidR="00262435" w:rsidRPr="00273E1F">
        <w:rPr>
          <w:rFonts w:cs="Arial"/>
          <w:sz w:val="36"/>
          <w:szCs w:val="36"/>
        </w:rPr>
        <w:t xml:space="preserve"> the material provided by </w:t>
      </w:r>
      <w:r w:rsidR="000853E9" w:rsidRPr="00273E1F">
        <w:rPr>
          <w:rFonts w:cs="Arial"/>
          <w:sz w:val="36"/>
          <w:szCs w:val="36"/>
        </w:rPr>
        <w:t>candidates in respect of their</w:t>
      </w:r>
      <w:r w:rsidR="00262435" w:rsidRPr="00273E1F">
        <w:rPr>
          <w:rFonts w:cs="Arial"/>
          <w:sz w:val="36"/>
          <w:szCs w:val="36"/>
        </w:rPr>
        <w:t xml:space="preserve"> nomination.</w:t>
      </w:r>
      <w:r w:rsidR="000A3D0F" w:rsidRPr="00273E1F">
        <w:rPr>
          <w:rFonts w:cs="Arial"/>
          <w:sz w:val="36"/>
          <w:szCs w:val="36"/>
        </w:rPr>
        <w:t xml:space="preserve"> </w:t>
      </w:r>
    </w:p>
    <w:p w14:paraId="57DD3881" w14:textId="66966EB9" w:rsidR="00A1029D" w:rsidRPr="00273E1F" w:rsidRDefault="00262435" w:rsidP="00262435">
      <w:pPr>
        <w:rPr>
          <w:rFonts w:cs="Arial"/>
          <w:sz w:val="36"/>
          <w:szCs w:val="36"/>
        </w:rPr>
      </w:pPr>
      <w:r w:rsidRPr="00273E1F">
        <w:rPr>
          <w:rFonts w:cs="Arial"/>
          <w:sz w:val="36"/>
          <w:szCs w:val="36"/>
        </w:rPr>
        <w:t>Candidates provide</w:t>
      </w:r>
      <w:r w:rsidR="00532EB5" w:rsidRPr="00273E1F">
        <w:rPr>
          <w:rFonts w:cs="Arial"/>
          <w:sz w:val="36"/>
          <w:szCs w:val="36"/>
        </w:rPr>
        <w:t>d</w:t>
      </w:r>
      <w:r w:rsidRPr="00273E1F">
        <w:rPr>
          <w:rFonts w:cs="Arial"/>
          <w:sz w:val="36"/>
          <w:szCs w:val="36"/>
        </w:rPr>
        <w:t xml:space="preserve"> a snapshot of their board capabilities </w:t>
      </w:r>
      <w:r w:rsidR="00532EB5" w:rsidRPr="00273E1F">
        <w:rPr>
          <w:rFonts w:cs="Arial"/>
          <w:sz w:val="36"/>
          <w:szCs w:val="36"/>
        </w:rPr>
        <w:t>(maximum 60 words)</w:t>
      </w:r>
      <w:r w:rsidRPr="00273E1F">
        <w:rPr>
          <w:rFonts w:cs="Arial"/>
          <w:sz w:val="36"/>
          <w:szCs w:val="36"/>
        </w:rPr>
        <w:t xml:space="preserve"> </w:t>
      </w:r>
      <w:r w:rsidR="00777978" w:rsidRPr="00273E1F">
        <w:rPr>
          <w:rFonts w:cs="Arial"/>
          <w:sz w:val="36"/>
          <w:szCs w:val="36"/>
        </w:rPr>
        <w:t>and</w:t>
      </w:r>
      <w:r w:rsidRPr="00273E1F">
        <w:rPr>
          <w:rFonts w:cs="Arial"/>
          <w:sz w:val="36"/>
          <w:szCs w:val="36"/>
        </w:rPr>
        <w:t xml:space="preserve"> an outline of </w:t>
      </w:r>
      <w:r w:rsidR="00532EB5" w:rsidRPr="00273E1F">
        <w:rPr>
          <w:rFonts w:cs="Arial"/>
          <w:sz w:val="36"/>
          <w:szCs w:val="36"/>
        </w:rPr>
        <w:t>their</w:t>
      </w:r>
      <w:r w:rsidRPr="00273E1F">
        <w:rPr>
          <w:rFonts w:cs="Arial"/>
          <w:sz w:val="36"/>
          <w:szCs w:val="36"/>
        </w:rPr>
        <w:t xml:space="preserve"> background</w:t>
      </w:r>
      <w:r w:rsidR="00532EB5" w:rsidRPr="00273E1F">
        <w:rPr>
          <w:rFonts w:cs="Arial"/>
          <w:sz w:val="36"/>
          <w:szCs w:val="36"/>
        </w:rPr>
        <w:t xml:space="preserve"> and</w:t>
      </w:r>
      <w:r w:rsidRPr="00273E1F">
        <w:rPr>
          <w:rFonts w:cs="Arial"/>
          <w:sz w:val="36"/>
          <w:szCs w:val="36"/>
        </w:rPr>
        <w:t xml:space="preserve"> the reasons why the</w:t>
      </w:r>
      <w:r w:rsidR="00532EB5" w:rsidRPr="00273E1F">
        <w:rPr>
          <w:rFonts w:cs="Arial"/>
          <w:sz w:val="36"/>
          <w:szCs w:val="36"/>
        </w:rPr>
        <w:t>y wish</w:t>
      </w:r>
      <w:r w:rsidRPr="00273E1F">
        <w:rPr>
          <w:rFonts w:cs="Arial"/>
          <w:sz w:val="36"/>
          <w:szCs w:val="36"/>
        </w:rPr>
        <w:t xml:space="preserve"> to become a </w:t>
      </w:r>
      <w:r w:rsidR="00532EB5" w:rsidRPr="00273E1F">
        <w:rPr>
          <w:rFonts w:cs="Arial"/>
          <w:sz w:val="36"/>
          <w:szCs w:val="36"/>
        </w:rPr>
        <w:t>d</w:t>
      </w:r>
      <w:r w:rsidRPr="00273E1F">
        <w:rPr>
          <w:rFonts w:cs="Arial"/>
          <w:sz w:val="36"/>
          <w:szCs w:val="36"/>
        </w:rPr>
        <w:t>irector of the RNZFB (maximum 300 words).</w:t>
      </w:r>
      <w:r w:rsidR="00A1029D" w:rsidRPr="00273E1F">
        <w:rPr>
          <w:rFonts w:cs="Arial"/>
          <w:sz w:val="36"/>
          <w:szCs w:val="36"/>
        </w:rPr>
        <w:t xml:space="preserve"> </w:t>
      </w:r>
    </w:p>
    <w:p w14:paraId="582AA5B8" w14:textId="277F1665" w:rsidR="00A1029D" w:rsidRPr="00273E1F" w:rsidRDefault="000D50E1" w:rsidP="00262435">
      <w:pPr>
        <w:rPr>
          <w:rFonts w:cs="Arial"/>
          <w:sz w:val="36"/>
          <w:szCs w:val="36"/>
        </w:rPr>
      </w:pPr>
      <w:r>
        <w:rPr>
          <w:rFonts w:cs="Arial"/>
          <w:sz w:val="36"/>
          <w:szCs w:val="36"/>
        </w:rPr>
        <w:t>Where contact details have been provided by the candidate, these have been included.</w:t>
      </w:r>
    </w:p>
    <w:p w14:paraId="6EEDEF7A" w14:textId="09A82689" w:rsidR="00AE0274" w:rsidRPr="00273E1F" w:rsidRDefault="00AE0274" w:rsidP="00D61E2D">
      <w:pPr>
        <w:rPr>
          <w:rFonts w:cs="Arial"/>
          <w:sz w:val="36"/>
          <w:szCs w:val="36"/>
        </w:rPr>
      </w:pPr>
      <w:r w:rsidRPr="00273E1F">
        <w:rPr>
          <w:rFonts w:cs="Arial"/>
          <w:sz w:val="36"/>
          <w:szCs w:val="36"/>
        </w:rPr>
        <w:t xml:space="preserve">There are </w:t>
      </w:r>
      <w:r w:rsidR="001A7056">
        <w:rPr>
          <w:rStyle w:val="Emphasis"/>
          <w:rFonts w:cs="Arial"/>
          <w:sz w:val="36"/>
          <w:szCs w:val="36"/>
        </w:rPr>
        <w:t>7</w:t>
      </w:r>
      <w:r w:rsidRPr="00273E1F">
        <w:rPr>
          <w:rFonts w:cs="Arial"/>
          <w:sz w:val="36"/>
          <w:szCs w:val="36"/>
        </w:rPr>
        <w:t xml:space="preserve"> candidates in total.</w:t>
      </w:r>
    </w:p>
    <w:p w14:paraId="7BBBD821" w14:textId="41ADD181" w:rsidR="00444179" w:rsidRPr="00444179" w:rsidRDefault="00444179" w:rsidP="00444179">
      <w:pPr>
        <w:pStyle w:val="ListParagraph"/>
        <w:numPr>
          <w:ilvl w:val="0"/>
          <w:numId w:val="23"/>
        </w:numPr>
        <w:spacing w:before="120" w:line="288" w:lineRule="auto"/>
        <w:ind w:left="1077"/>
        <w:contextualSpacing w:val="0"/>
        <w:rPr>
          <w:rFonts w:cs="Arial"/>
          <w:sz w:val="36"/>
          <w:szCs w:val="36"/>
        </w:rPr>
      </w:pPr>
      <w:bookmarkStart w:id="0" w:name="_Hlk177742749"/>
      <w:r w:rsidRPr="00444179">
        <w:rPr>
          <w:rFonts w:cs="Arial"/>
          <w:sz w:val="36"/>
          <w:szCs w:val="36"/>
        </w:rPr>
        <w:t>Donna McCaskill</w:t>
      </w:r>
    </w:p>
    <w:p w14:paraId="7B9C9930" w14:textId="7ECEEE60" w:rsidR="00444179" w:rsidRDefault="00444179" w:rsidP="00444179">
      <w:pPr>
        <w:pStyle w:val="ListParagraph"/>
        <w:numPr>
          <w:ilvl w:val="0"/>
          <w:numId w:val="23"/>
        </w:numPr>
        <w:spacing w:before="120" w:line="288" w:lineRule="auto"/>
        <w:ind w:left="1077"/>
        <w:contextualSpacing w:val="0"/>
        <w:rPr>
          <w:rFonts w:cs="Arial"/>
          <w:sz w:val="36"/>
          <w:szCs w:val="36"/>
        </w:rPr>
      </w:pPr>
      <w:r w:rsidRPr="00CF534B">
        <w:rPr>
          <w:rFonts w:cs="Arial"/>
          <w:sz w:val="36"/>
          <w:szCs w:val="36"/>
        </w:rPr>
        <w:t>Chris Orr</w:t>
      </w:r>
    </w:p>
    <w:p w14:paraId="697CAD1F" w14:textId="76A04BD0" w:rsidR="00444179" w:rsidRDefault="00444179" w:rsidP="00444179">
      <w:pPr>
        <w:pStyle w:val="ListParagraph"/>
        <w:numPr>
          <w:ilvl w:val="0"/>
          <w:numId w:val="23"/>
        </w:numPr>
        <w:spacing w:before="120" w:line="288" w:lineRule="auto"/>
        <w:ind w:left="1077"/>
        <w:contextualSpacing w:val="0"/>
        <w:rPr>
          <w:rFonts w:cs="Arial"/>
          <w:sz w:val="36"/>
          <w:szCs w:val="36"/>
        </w:rPr>
      </w:pPr>
      <w:r w:rsidRPr="00CF534B">
        <w:rPr>
          <w:rFonts w:cs="Arial"/>
          <w:sz w:val="36"/>
          <w:szCs w:val="36"/>
        </w:rPr>
        <w:t>Mark Keith</w:t>
      </w:r>
    </w:p>
    <w:p w14:paraId="75BB3670" w14:textId="6DEC9747" w:rsidR="00444179" w:rsidRDefault="00444179" w:rsidP="00444179">
      <w:pPr>
        <w:pStyle w:val="ListParagraph"/>
        <w:numPr>
          <w:ilvl w:val="0"/>
          <w:numId w:val="23"/>
        </w:numPr>
        <w:spacing w:before="120" w:line="288" w:lineRule="auto"/>
        <w:ind w:left="1077"/>
        <w:contextualSpacing w:val="0"/>
        <w:rPr>
          <w:rFonts w:cs="Arial"/>
          <w:sz w:val="36"/>
          <w:szCs w:val="36"/>
        </w:rPr>
      </w:pPr>
      <w:r w:rsidRPr="00CF534B">
        <w:rPr>
          <w:rFonts w:cs="Arial"/>
          <w:sz w:val="36"/>
          <w:szCs w:val="36"/>
        </w:rPr>
        <w:t>Ginnie Denny</w:t>
      </w:r>
    </w:p>
    <w:p w14:paraId="7AFC1742" w14:textId="77777777" w:rsidR="00444179" w:rsidRPr="00444179" w:rsidRDefault="00444179" w:rsidP="00444179">
      <w:pPr>
        <w:pStyle w:val="ListParagraph"/>
        <w:numPr>
          <w:ilvl w:val="0"/>
          <w:numId w:val="23"/>
        </w:numPr>
        <w:spacing w:before="120" w:line="288" w:lineRule="auto"/>
        <w:ind w:left="1077"/>
        <w:contextualSpacing w:val="0"/>
        <w:rPr>
          <w:rFonts w:cs="Arial"/>
          <w:sz w:val="36"/>
          <w:szCs w:val="36"/>
        </w:rPr>
      </w:pPr>
      <w:r w:rsidRPr="00444179">
        <w:rPr>
          <w:rFonts w:cs="Arial"/>
          <w:sz w:val="36"/>
          <w:szCs w:val="36"/>
        </w:rPr>
        <w:t>Martine Abel-Williamson</w:t>
      </w:r>
    </w:p>
    <w:p w14:paraId="1658C3E9" w14:textId="26BA75DC" w:rsidR="00444179" w:rsidRDefault="00444179" w:rsidP="00444179">
      <w:pPr>
        <w:pStyle w:val="ListParagraph"/>
        <w:numPr>
          <w:ilvl w:val="0"/>
          <w:numId w:val="23"/>
        </w:numPr>
        <w:spacing w:before="120" w:line="288" w:lineRule="auto"/>
        <w:ind w:left="1077"/>
        <w:contextualSpacing w:val="0"/>
        <w:rPr>
          <w:rFonts w:cs="Arial"/>
          <w:sz w:val="36"/>
          <w:szCs w:val="36"/>
        </w:rPr>
      </w:pPr>
      <w:r>
        <w:rPr>
          <w:rFonts w:cs="Arial"/>
          <w:sz w:val="36"/>
          <w:szCs w:val="36"/>
        </w:rPr>
        <w:t>Isabella Wilson</w:t>
      </w:r>
    </w:p>
    <w:p w14:paraId="18C61462" w14:textId="37844554" w:rsidR="009344F5" w:rsidRPr="00444179" w:rsidRDefault="00444179" w:rsidP="00444179">
      <w:pPr>
        <w:pStyle w:val="ListParagraph"/>
        <w:numPr>
          <w:ilvl w:val="0"/>
          <w:numId w:val="23"/>
        </w:numPr>
        <w:spacing w:before="120" w:line="288" w:lineRule="auto"/>
        <w:ind w:left="1077"/>
        <w:contextualSpacing w:val="0"/>
        <w:rPr>
          <w:rFonts w:cs="Arial"/>
          <w:sz w:val="36"/>
          <w:szCs w:val="36"/>
        </w:rPr>
      </w:pPr>
      <w:r>
        <w:rPr>
          <w:rFonts w:cs="Arial"/>
          <w:sz w:val="36"/>
          <w:szCs w:val="36"/>
        </w:rPr>
        <w:t>CK</w:t>
      </w:r>
    </w:p>
    <w:p w14:paraId="230CBA0F" w14:textId="77777777" w:rsidR="004167F0" w:rsidRDefault="004167F0" w:rsidP="004167F0">
      <w:pPr>
        <w:pStyle w:val="Heading2"/>
        <w:pBdr>
          <w:bottom w:val="none" w:sz="0" w:space="0" w:color="auto"/>
        </w:pBdr>
        <w:spacing w:after="240"/>
        <w:rPr>
          <w:sz w:val="36"/>
          <w:szCs w:val="36"/>
        </w:rPr>
      </w:pPr>
      <w:r>
        <w:rPr>
          <w:sz w:val="36"/>
          <w:szCs w:val="36"/>
        </w:rPr>
        <w:lastRenderedPageBreak/>
        <w:t>Donna McCaskill</w:t>
      </w:r>
    </w:p>
    <w:p w14:paraId="3A4A9B41" w14:textId="77777777" w:rsidR="004167F0" w:rsidRDefault="004167F0" w:rsidP="004167F0">
      <w:pPr>
        <w:rPr>
          <w:sz w:val="36"/>
          <w:szCs w:val="36"/>
        </w:rPr>
      </w:pPr>
      <w:r w:rsidRPr="00852B1B">
        <w:rPr>
          <w:sz w:val="36"/>
          <w:szCs w:val="36"/>
        </w:rPr>
        <w:t>Phone: 0211699274</w:t>
      </w:r>
    </w:p>
    <w:p w14:paraId="5B32E33B" w14:textId="77777777" w:rsidR="004167F0" w:rsidRPr="00852B1B" w:rsidRDefault="004167F0" w:rsidP="004167F0">
      <w:pPr>
        <w:rPr>
          <w:sz w:val="36"/>
          <w:szCs w:val="36"/>
        </w:rPr>
      </w:pPr>
      <w:r w:rsidRPr="00852B1B">
        <w:rPr>
          <w:sz w:val="36"/>
          <w:szCs w:val="36"/>
        </w:rPr>
        <w:t>Email: donnamccaskill@icloud.com</w:t>
      </w:r>
    </w:p>
    <w:p w14:paraId="4A442760" w14:textId="77777777" w:rsidR="004167F0" w:rsidRPr="00D537A8" w:rsidRDefault="004167F0" w:rsidP="004167F0">
      <w:pPr>
        <w:pStyle w:val="Heading3"/>
        <w:rPr>
          <w:sz w:val="36"/>
          <w:szCs w:val="36"/>
        </w:rPr>
      </w:pPr>
      <w:r w:rsidRPr="00D537A8">
        <w:rPr>
          <w:sz w:val="36"/>
          <w:szCs w:val="36"/>
        </w:rPr>
        <w:t>Snapshot of Board Capabilities</w:t>
      </w:r>
    </w:p>
    <w:p w14:paraId="33A758A8" w14:textId="77777777" w:rsidR="004167F0" w:rsidRPr="00852B1B" w:rsidRDefault="004167F0" w:rsidP="004167F0">
      <w:pPr>
        <w:spacing w:before="120" w:line="288" w:lineRule="auto"/>
        <w:rPr>
          <w:rFonts w:eastAsiaTheme="minorHAnsi"/>
          <w:b/>
          <w:bCs/>
          <w:sz w:val="36"/>
          <w:szCs w:val="36"/>
          <w:lang w:val="en-NZ" w:eastAsia="en-US"/>
        </w:rPr>
      </w:pPr>
      <w:r w:rsidRPr="00852B1B">
        <w:rPr>
          <w:rFonts w:eastAsiaTheme="minorHAnsi"/>
          <w:sz w:val="36"/>
          <w:szCs w:val="36"/>
          <w:lang w:val="en-NZ" w:eastAsia="en-US"/>
        </w:rPr>
        <w:t>I bring lived experience as a BLVNZ member and parent of two members, plus six years’ RNZFB Board service, including one year as Chair. My governance, advisory, disability-sector and community-engagement experience supports collaborative, and people-centred leadership. I am committed to youth development, life transitions, inclusion and succession planning, helping blind and low-vision people build confidence, independence and opportunities to thrive.</w:t>
      </w:r>
    </w:p>
    <w:p w14:paraId="3600E326" w14:textId="77777777" w:rsidR="004167F0" w:rsidRPr="00E40568" w:rsidRDefault="004167F0" w:rsidP="004167F0">
      <w:pPr>
        <w:pStyle w:val="Heading3"/>
        <w:rPr>
          <w:sz w:val="36"/>
          <w:szCs w:val="36"/>
        </w:rPr>
      </w:pPr>
      <w:r w:rsidRPr="00E40568">
        <w:rPr>
          <w:sz w:val="36"/>
          <w:szCs w:val="36"/>
        </w:rPr>
        <w:t>Profile</w:t>
      </w:r>
    </w:p>
    <w:p w14:paraId="5B16F288" w14:textId="77777777" w:rsidR="004167F0" w:rsidRPr="00852B1B" w:rsidRDefault="004167F0" w:rsidP="004167F0">
      <w:pPr>
        <w:spacing w:before="120" w:line="288" w:lineRule="auto"/>
        <w:rPr>
          <w:sz w:val="36"/>
          <w:szCs w:val="36"/>
        </w:rPr>
      </w:pPr>
      <w:r w:rsidRPr="00852B1B">
        <w:rPr>
          <w:sz w:val="36"/>
          <w:szCs w:val="36"/>
        </w:rPr>
        <w:t>I have served on the RNZFB Board for six years, including the past year as Board Chair. A BLVNZ member since birth and the parent of two adult sons who are also members, I bring lifelong lived experience and a deeply personal understanding of our community.</w:t>
      </w:r>
    </w:p>
    <w:p w14:paraId="1A63416C" w14:textId="77777777" w:rsidR="004167F0" w:rsidRPr="00852B1B" w:rsidRDefault="004167F0" w:rsidP="004167F0">
      <w:pPr>
        <w:spacing w:before="120" w:line="288" w:lineRule="auto"/>
        <w:rPr>
          <w:sz w:val="36"/>
          <w:szCs w:val="36"/>
        </w:rPr>
      </w:pPr>
      <w:r w:rsidRPr="00852B1B">
        <w:rPr>
          <w:sz w:val="36"/>
          <w:szCs w:val="36"/>
        </w:rPr>
        <w:t>Born with congenital cataracts, I was educated in a mainstream setting, as were my sons. Originally from Auckland, I now live in Ashburton and work for a not-for-profit in employment support. My employment, volunteer work, education and lived experience have built broad disability-</w:t>
      </w:r>
      <w:r w:rsidRPr="00852B1B">
        <w:rPr>
          <w:sz w:val="36"/>
          <w:szCs w:val="36"/>
        </w:rPr>
        <w:lastRenderedPageBreak/>
        <w:t>sector knowledge and strengthened my commitment to listening, inclusion and genuine community engagement.</w:t>
      </w:r>
    </w:p>
    <w:p w14:paraId="6CD182EE" w14:textId="77777777" w:rsidR="004167F0" w:rsidRPr="00852B1B" w:rsidRDefault="004167F0" w:rsidP="004167F0">
      <w:pPr>
        <w:spacing w:before="120" w:line="288" w:lineRule="auto"/>
        <w:rPr>
          <w:sz w:val="36"/>
          <w:szCs w:val="36"/>
        </w:rPr>
      </w:pPr>
      <w:r w:rsidRPr="00852B1B">
        <w:rPr>
          <w:sz w:val="36"/>
          <w:szCs w:val="36"/>
        </w:rPr>
        <w:t>I bring governance and advisory experience across several organisations. As an avid sports fan, I have a particular connection to blindness-related sport and have contributed to the Māori Advisory Group for the Sport and Recreation Integrity Commission. I am also a Trustee of The D*List, a disability advocacy group that uses social media to highlight positive disability stories. Across these roles, I bring a collaborative, thoughtful and people-centred approach.</w:t>
      </w:r>
    </w:p>
    <w:p w14:paraId="3C98D53B" w14:textId="77777777" w:rsidR="004167F0" w:rsidRPr="00852B1B" w:rsidRDefault="004167F0" w:rsidP="004167F0">
      <w:pPr>
        <w:spacing w:before="120" w:line="288" w:lineRule="auto"/>
        <w:rPr>
          <w:sz w:val="36"/>
          <w:szCs w:val="36"/>
        </w:rPr>
      </w:pPr>
      <w:r w:rsidRPr="00852B1B">
        <w:rPr>
          <w:sz w:val="36"/>
          <w:szCs w:val="36"/>
        </w:rPr>
        <w:t>Youth development is especially important to me, particularly the needs and aspirations of blind and low-vision people aged 18 to 40. I want rangatahi and young adults supported through life’s transitions so they can build confidence and independence. We must honour the people, values and achievements that shaped our organisation while welcoming new ideas and nurturing future leaders through thoughtful succession planning.</w:t>
      </w:r>
    </w:p>
    <w:p w14:paraId="4E38FA25" w14:textId="77777777" w:rsidR="004167F0" w:rsidRPr="00C9668A" w:rsidRDefault="004167F0" w:rsidP="004167F0">
      <w:pPr>
        <w:spacing w:before="120" w:line="288" w:lineRule="auto"/>
        <w:rPr>
          <w:sz w:val="36"/>
          <w:szCs w:val="36"/>
        </w:rPr>
      </w:pPr>
      <w:r w:rsidRPr="00852B1B">
        <w:rPr>
          <w:sz w:val="36"/>
          <w:szCs w:val="36"/>
        </w:rPr>
        <w:t>Above all, I want a community that does better together—where people feel welcomed, heard, valued and supported to thrive. I want my sons, and every member, to have the opportunities, support and confidence to live their best lives and help shape our shared future</w:t>
      </w:r>
      <w:r w:rsidRPr="00C9668A">
        <w:rPr>
          <w:sz w:val="36"/>
          <w:szCs w:val="36"/>
        </w:rPr>
        <w:t>.</w:t>
      </w:r>
    </w:p>
    <w:p w14:paraId="50BDFE36" w14:textId="77777777" w:rsidR="004167F0" w:rsidRDefault="004167F0">
      <w:pPr>
        <w:spacing w:after="160" w:line="259" w:lineRule="auto"/>
        <w:rPr>
          <w:rFonts w:cs="Arial"/>
          <w:b/>
          <w:bCs/>
          <w:iCs/>
          <w:sz w:val="36"/>
          <w:szCs w:val="36"/>
        </w:rPr>
      </w:pPr>
      <w:r>
        <w:rPr>
          <w:sz w:val="36"/>
          <w:szCs w:val="36"/>
        </w:rPr>
        <w:br w:type="page"/>
      </w:r>
    </w:p>
    <w:p w14:paraId="4FD08E9C" w14:textId="77777777" w:rsidR="004167F0" w:rsidRDefault="004167F0" w:rsidP="004167F0">
      <w:pPr>
        <w:pStyle w:val="Heading2"/>
        <w:pBdr>
          <w:bottom w:val="none" w:sz="0" w:space="0" w:color="auto"/>
        </w:pBdr>
        <w:spacing w:after="240"/>
        <w:rPr>
          <w:sz w:val="36"/>
          <w:szCs w:val="36"/>
        </w:rPr>
      </w:pPr>
      <w:r>
        <w:rPr>
          <w:sz w:val="36"/>
          <w:szCs w:val="36"/>
        </w:rPr>
        <w:lastRenderedPageBreak/>
        <w:t>Chris Orr</w:t>
      </w:r>
    </w:p>
    <w:p w14:paraId="0EFBD576" w14:textId="77777777" w:rsidR="004167F0" w:rsidRPr="00852B1B" w:rsidRDefault="004167F0" w:rsidP="004167F0">
      <w:pPr>
        <w:widowControl w:val="0"/>
        <w:suppressAutoHyphens/>
        <w:spacing w:before="120" w:line="288" w:lineRule="auto"/>
        <w:rPr>
          <w:rFonts w:cs="Arial"/>
          <w:sz w:val="36"/>
          <w:szCs w:val="36"/>
          <w:lang w:val="en-US"/>
        </w:rPr>
      </w:pPr>
      <w:r w:rsidRPr="00852B1B">
        <w:rPr>
          <w:rFonts w:cs="Arial"/>
          <w:sz w:val="36"/>
          <w:szCs w:val="36"/>
          <w:lang w:val="en-US"/>
        </w:rPr>
        <w:t>Mobile: 021762011</w:t>
      </w:r>
    </w:p>
    <w:p w14:paraId="6E38BAB9" w14:textId="77777777" w:rsidR="004167F0" w:rsidRPr="00852B1B" w:rsidRDefault="004167F0" w:rsidP="004167F0">
      <w:pPr>
        <w:widowControl w:val="0"/>
        <w:suppressAutoHyphens/>
        <w:spacing w:before="120" w:line="288" w:lineRule="auto"/>
        <w:rPr>
          <w:rFonts w:cs="Arial"/>
          <w:sz w:val="36"/>
          <w:szCs w:val="36"/>
          <w:lang w:val="en-US"/>
        </w:rPr>
      </w:pPr>
      <w:r w:rsidRPr="00852B1B">
        <w:rPr>
          <w:rFonts w:cs="Arial"/>
          <w:sz w:val="36"/>
          <w:szCs w:val="36"/>
          <w:lang w:val="en-US"/>
        </w:rPr>
        <w:t xml:space="preserve">Email: </w:t>
      </w:r>
      <w:hyperlink r:id="rId9" w:history="1">
        <w:r w:rsidRPr="00852B1B">
          <w:rPr>
            <w:rFonts w:cs="Arial"/>
            <w:sz w:val="36"/>
            <w:szCs w:val="36"/>
            <w:lang w:val="en-US"/>
          </w:rPr>
          <w:t>ceejayorr76@gmail.com</w:t>
        </w:r>
      </w:hyperlink>
    </w:p>
    <w:p w14:paraId="11604784" w14:textId="77777777" w:rsidR="004167F0" w:rsidRPr="00D537A8" w:rsidRDefault="004167F0" w:rsidP="004167F0">
      <w:pPr>
        <w:pStyle w:val="Heading3"/>
        <w:rPr>
          <w:sz w:val="36"/>
          <w:szCs w:val="36"/>
        </w:rPr>
      </w:pPr>
      <w:r w:rsidRPr="00D537A8">
        <w:rPr>
          <w:sz w:val="36"/>
          <w:szCs w:val="36"/>
        </w:rPr>
        <w:t>Snapshot of Board Capabilities</w:t>
      </w:r>
    </w:p>
    <w:p w14:paraId="35A4539E" w14:textId="77777777" w:rsidR="004167F0" w:rsidRPr="00852B1B" w:rsidRDefault="004167F0" w:rsidP="004167F0">
      <w:pPr>
        <w:pStyle w:val="ListParagraph"/>
        <w:numPr>
          <w:ilvl w:val="0"/>
          <w:numId w:val="22"/>
        </w:numPr>
        <w:spacing w:before="120" w:line="288" w:lineRule="auto"/>
        <w:ind w:left="567" w:hanging="357"/>
        <w:contextualSpacing w:val="0"/>
        <w:rPr>
          <w:rFonts w:eastAsiaTheme="minorHAnsi"/>
          <w:sz w:val="36"/>
          <w:szCs w:val="36"/>
        </w:rPr>
      </w:pPr>
      <w:r w:rsidRPr="00852B1B">
        <w:rPr>
          <w:rFonts w:eastAsiaTheme="minorHAnsi"/>
          <w:sz w:val="36"/>
          <w:szCs w:val="36"/>
        </w:rPr>
        <w:t>Proven track record in developing strategic and operational plans in the not-for-profit sector</w:t>
      </w:r>
    </w:p>
    <w:p w14:paraId="7C28A4DE" w14:textId="77777777" w:rsidR="004167F0" w:rsidRPr="00852B1B" w:rsidRDefault="004167F0" w:rsidP="004167F0">
      <w:pPr>
        <w:pStyle w:val="ListParagraph"/>
        <w:numPr>
          <w:ilvl w:val="0"/>
          <w:numId w:val="22"/>
        </w:numPr>
        <w:spacing w:before="120" w:line="288" w:lineRule="auto"/>
        <w:ind w:left="567" w:hanging="357"/>
        <w:contextualSpacing w:val="0"/>
        <w:rPr>
          <w:rFonts w:eastAsiaTheme="minorHAnsi"/>
          <w:sz w:val="36"/>
          <w:szCs w:val="36"/>
        </w:rPr>
      </w:pPr>
      <w:r w:rsidRPr="00852B1B">
        <w:rPr>
          <w:rFonts w:eastAsiaTheme="minorHAnsi"/>
          <w:sz w:val="36"/>
          <w:szCs w:val="36"/>
        </w:rPr>
        <w:t>Positive communicator and relationship builder with strong leadership skills</w:t>
      </w:r>
    </w:p>
    <w:p w14:paraId="3E49DC00" w14:textId="77777777" w:rsidR="004167F0" w:rsidRPr="00852B1B" w:rsidRDefault="004167F0" w:rsidP="004167F0">
      <w:pPr>
        <w:pStyle w:val="ListParagraph"/>
        <w:numPr>
          <w:ilvl w:val="0"/>
          <w:numId w:val="22"/>
        </w:numPr>
        <w:spacing w:before="120" w:line="288" w:lineRule="auto"/>
        <w:ind w:left="567" w:hanging="357"/>
        <w:contextualSpacing w:val="0"/>
        <w:rPr>
          <w:rFonts w:eastAsiaTheme="minorHAnsi"/>
          <w:sz w:val="36"/>
          <w:szCs w:val="36"/>
        </w:rPr>
      </w:pPr>
      <w:r w:rsidRPr="00852B1B">
        <w:rPr>
          <w:rFonts w:eastAsiaTheme="minorHAnsi"/>
          <w:sz w:val="36"/>
          <w:szCs w:val="36"/>
        </w:rPr>
        <w:t>Ability to analyse information and make difficult decisions when necessary</w:t>
      </w:r>
    </w:p>
    <w:p w14:paraId="3289AF83" w14:textId="77777777" w:rsidR="004167F0" w:rsidRPr="00852B1B" w:rsidRDefault="004167F0" w:rsidP="004167F0">
      <w:pPr>
        <w:pStyle w:val="ListParagraph"/>
        <w:numPr>
          <w:ilvl w:val="0"/>
          <w:numId w:val="22"/>
        </w:numPr>
        <w:spacing w:before="120" w:line="288" w:lineRule="auto"/>
        <w:ind w:left="567" w:hanging="357"/>
        <w:contextualSpacing w:val="0"/>
        <w:rPr>
          <w:rFonts w:eastAsiaTheme="minorHAnsi"/>
          <w:sz w:val="36"/>
          <w:szCs w:val="36"/>
        </w:rPr>
      </w:pPr>
      <w:r w:rsidRPr="00852B1B">
        <w:rPr>
          <w:rFonts w:eastAsiaTheme="minorHAnsi"/>
          <w:sz w:val="36"/>
          <w:szCs w:val="36"/>
        </w:rPr>
        <w:t>In-depth knowledge of services provided by BLVNZ</w:t>
      </w:r>
      <w:r w:rsidRPr="00852B1B">
        <w:rPr>
          <w:rFonts w:eastAsiaTheme="minorHAnsi"/>
          <w:sz w:val="36"/>
          <w:szCs w:val="36"/>
        </w:rPr>
        <w:tab/>
      </w:r>
    </w:p>
    <w:p w14:paraId="671F0150" w14:textId="77777777" w:rsidR="004167F0" w:rsidRPr="00852B1B" w:rsidRDefault="004167F0" w:rsidP="004167F0">
      <w:pPr>
        <w:pStyle w:val="ListParagraph"/>
        <w:numPr>
          <w:ilvl w:val="0"/>
          <w:numId w:val="22"/>
        </w:numPr>
        <w:spacing w:before="120" w:line="288" w:lineRule="auto"/>
        <w:ind w:left="567" w:hanging="357"/>
        <w:contextualSpacing w:val="0"/>
        <w:rPr>
          <w:rFonts w:eastAsiaTheme="minorHAnsi"/>
          <w:sz w:val="36"/>
          <w:szCs w:val="36"/>
        </w:rPr>
      </w:pPr>
      <w:r w:rsidRPr="00852B1B">
        <w:rPr>
          <w:rFonts w:eastAsiaTheme="minorHAnsi"/>
          <w:sz w:val="36"/>
          <w:szCs w:val="36"/>
        </w:rPr>
        <w:t>Lived experience as a user of the RNZFB services</w:t>
      </w:r>
    </w:p>
    <w:p w14:paraId="2B825A44" w14:textId="77777777" w:rsidR="004167F0" w:rsidRPr="00852B1B" w:rsidRDefault="004167F0" w:rsidP="004167F0">
      <w:pPr>
        <w:pStyle w:val="ListParagraph"/>
        <w:numPr>
          <w:ilvl w:val="0"/>
          <w:numId w:val="22"/>
        </w:numPr>
        <w:spacing w:before="120" w:line="288" w:lineRule="auto"/>
        <w:ind w:left="567" w:hanging="357"/>
        <w:contextualSpacing w:val="0"/>
        <w:rPr>
          <w:rFonts w:eastAsiaTheme="minorHAnsi"/>
          <w:sz w:val="36"/>
          <w:szCs w:val="36"/>
        </w:rPr>
      </w:pPr>
      <w:r w:rsidRPr="00852B1B">
        <w:rPr>
          <w:rFonts w:eastAsiaTheme="minorHAnsi"/>
          <w:sz w:val="36"/>
          <w:szCs w:val="36"/>
        </w:rPr>
        <w:t xml:space="preserve">Passion and commitment to strive for continuous improvement for BLVNZ </w:t>
      </w:r>
    </w:p>
    <w:p w14:paraId="42CDB460" w14:textId="77777777" w:rsidR="004167F0" w:rsidRPr="00E40568" w:rsidRDefault="004167F0" w:rsidP="004167F0">
      <w:pPr>
        <w:pStyle w:val="Heading3"/>
        <w:rPr>
          <w:sz w:val="36"/>
          <w:szCs w:val="36"/>
        </w:rPr>
      </w:pPr>
      <w:r w:rsidRPr="00E40568">
        <w:rPr>
          <w:sz w:val="36"/>
          <w:szCs w:val="36"/>
        </w:rPr>
        <w:t>Profile</w:t>
      </w:r>
    </w:p>
    <w:p w14:paraId="688DA043" w14:textId="77777777" w:rsidR="004167F0" w:rsidRPr="001A704D" w:rsidRDefault="004167F0" w:rsidP="004167F0">
      <w:pPr>
        <w:spacing w:before="120" w:line="288" w:lineRule="auto"/>
        <w:rPr>
          <w:sz w:val="36"/>
          <w:szCs w:val="36"/>
        </w:rPr>
      </w:pPr>
      <w:r w:rsidRPr="001A704D">
        <w:rPr>
          <w:sz w:val="36"/>
          <w:szCs w:val="36"/>
        </w:rPr>
        <w:t xml:space="preserve">I bring more than 40 years of service, leadership and sector knowledge across RNZFB and Blind Low Vision NZ, supported by lived experience as a blind person and a commitment to effective, people-centered services. Since becoming a member of RNZFB in 1974, beginning work with the organisation in 1976, I have held roles including Fundraising Manager and Access and Blind Awareness </w:t>
      </w:r>
      <w:r w:rsidRPr="001A704D">
        <w:rPr>
          <w:sz w:val="36"/>
          <w:szCs w:val="36"/>
        </w:rPr>
        <w:lastRenderedPageBreak/>
        <w:t>Adviser. This gives me a deep understanding of Blind Low Vision NZ’s services, history and transformation.</w:t>
      </w:r>
    </w:p>
    <w:p w14:paraId="1C4A1EEE" w14:textId="77777777" w:rsidR="004167F0" w:rsidRPr="001A704D" w:rsidRDefault="004167F0" w:rsidP="004167F0">
      <w:pPr>
        <w:spacing w:before="120" w:line="288" w:lineRule="auto"/>
        <w:rPr>
          <w:sz w:val="36"/>
          <w:szCs w:val="36"/>
        </w:rPr>
      </w:pPr>
      <w:r w:rsidRPr="001A704D">
        <w:rPr>
          <w:sz w:val="36"/>
          <w:szCs w:val="36"/>
        </w:rPr>
        <w:t xml:space="preserve">I am passionate about helping people navigate sight loss and ensuring services are fit for purpose so blind, deafblind and low vision people can achieve their potential and live full, independent lives. </w:t>
      </w:r>
    </w:p>
    <w:p w14:paraId="62915C36" w14:textId="77777777" w:rsidR="004167F0" w:rsidRPr="001A704D" w:rsidRDefault="004167F0" w:rsidP="004167F0">
      <w:pPr>
        <w:spacing w:before="120" w:line="288" w:lineRule="auto"/>
        <w:rPr>
          <w:sz w:val="36"/>
          <w:szCs w:val="36"/>
        </w:rPr>
      </w:pPr>
      <w:r w:rsidRPr="001A704D">
        <w:rPr>
          <w:sz w:val="36"/>
          <w:szCs w:val="36"/>
        </w:rPr>
        <w:t xml:space="preserve">For more than 20 years, I have advocated for better disability access to public transport through local and national organisations, including the Auckland Regional Land Transport Committee, Auckland Council and NZTA – Waka Kotahi. I am most proud of my work on the Auckland Rail Network to help ensure station designs meet the needs of our community. </w:t>
      </w:r>
    </w:p>
    <w:p w14:paraId="7D8B75F4" w14:textId="77777777" w:rsidR="004167F0" w:rsidRPr="001A704D" w:rsidRDefault="004167F0" w:rsidP="004167F0">
      <w:pPr>
        <w:spacing w:before="120" w:line="288" w:lineRule="auto"/>
        <w:rPr>
          <w:sz w:val="36"/>
          <w:szCs w:val="36"/>
        </w:rPr>
      </w:pPr>
      <w:r w:rsidRPr="001A704D">
        <w:rPr>
          <w:sz w:val="36"/>
          <w:szCs w:val="36"/>
        </w:rPr>
        <w:t xml:space="preserve">I am an active member of the blind and low vision community. I represented New Zealand at the 1982 and 1983 World Blind Marathon Championships, winning bronze in 1983, and at the 1984 Winter Paralympics in downhill skiing, winning silver. I have also participated in goalball as a player, coach and administrator, and am a former member and Chairman of the Kiwi Blind Fishing Club. </w:t>
      </w:r>
    </w:p>
    <w:p w14:paraId="6A3918E2" w14:textId="77777777" w:rsidR="004167F0" w:rsidRPr="001A704D" w:rsidRDefault="004167F0" w:rsidP="004167F0">
      <w:pPr>
        <w:spacing w:before="120" w:line="288" w:lineRule="auto"/>
        <w:rPr>
          <w:sz w:val="36"/>
          <w:szCs w:val="36"/>
        </w:rPr>
      </w:pPr>
      <w:r w:rsidRPr="001A704D">
        <w:rPr>
          <w:sz w:val="36"/>
          <w:szCs w:val="36"/>
        </w:rPr>
        <w:t xml:space="preserve">I am a guide dog user, currently partnered with my seventh guide dog, Kiwi, and I am married with three adult children. </w:t>
      </w:r>
    </w:p>
    <w:p w14:paraId="2B7C910F" w14:textId="77777777" w:rsidR="004167F0" w:rsidRPr="00C9668A" w:rsidRDefault="004167F0" w:rsidP="004167F0">
      <w:pPr>
        <w:spacing w:before="120" w:line="288" w:lineRule="auto"/>
        <w:rPr>
          <w:sz w:val="36"/>
          <w:szCs w:val="36"/>
        </w:rPr>
      </w:pPr>
      <w:r w:rsidRPr="001A704D">
        <w:rPr>
          <w:sz w:val="36"/>
          <w:szCs w:val="36"/>
        </w:rPr>
        <w:t xml:space="preserve">I am deeply committed to BLVNZ and seek to continue giving back to the organisation that helped make me the person I am today. Having served my first three year term, I am </w:t>
      </w:r>
      <w:r w:rsidRPr="001A704D">
        <w:rPr>
          <w:sz w:val="36"/>
          <w:szCs w:val="36"/>
        </w:rPr>
        <w:lastRenderedPageBreak/>
        <w:t>pleased to put myself forward again to serve the blind and low vision community</w:t>
      </w:r>
      <w:r w:rsidRPr="00C9668A">
        <w:rPr>
          <w:sz w:val="36"/>
          <w:szCs w:val="36"/>
        </w:rPr>
        <w:t>.</w:t>
      </w:r>
    </w:p>
    <w:p w14:paraId="64D5C90F" w14:textId="77777777" w:rsidR="004167F0" w:rsidRDefault="004167F0" w:rsidP="004167F0">
      <w:pPr>
        <w:spacing w:after="160" w:line="259" w:lineRule="auto"/>
        <w:rPr>
          <w:sz w:val="36"/>
          <w:szCs w:val="36"/>
        </w:rPr>
      </w:pPr>
      <w:r>
        <w:rPr>
          <w:sz w:val="36"/>
          <w:szCs w:val="36"/>
        </w:rPr>
        <w:br w:type="page"/>
      </w:r>
    </w:p>
    <w:p w14:paraId="5A383F44" w14:textId="77777777" w:rsidR="004167F0" w:rsidRDefault="004167F0" w:rsidP="004167F0">
      <w:pPr>
        <w:pStyle w:val="Heading2"/>
        <w:pBdr>
          <w:bottom w:val="none" w:sz="0" w:space="0" w:color="auto"/>
        </w:pBdr>
        <w:spacing w:after="240"/>
        <w:rPr>
          <w:sz w:val="36"/>
          <w:szCs w:val="36"/>
        </w:rPr>
      </w:pPr>
      <w:r>
        <w:rPr>
          <w:sz w:val="36"/>
          <w:szCs w:val="36"/>
        </w:rPr>
        <w:lastRenderedPageBreak/>
        <w:t>Mark Keith</w:t>
      </w:r>
    </w:p>
    <w:p w14:paraId="3ADFEED1" w14:textId="77777777" w:rsidR="004167F0" w:rsidRPr="00FE3253" w:rsidRDefault="004167F0" w:rsidP="004167F0">
      <w:pPr>
        <w:spacing w:before="120" w:line="288" w:lineRule="auto"/>
        <w:rPr>
          <w:sz w:val="36"/>
          <w:szCs w:val="36"/>
        </w:rPr>
      </w:pPr>
      <w:r w:rsidRPr="00FE3253">
        <w:rPr>
          <w:sz w:val="36"/>
          <w:szCs w:val="36"/>
        </w:rPr>
        <w:t>Phone: 021862773</w:t>
      </w:r>
    </w:p>
    <w:p w14:paraId="3BD99CF8" w14:textId="77777777" w:rsidR="004167F0" w:rsidRPr="00FE3253" w:rsidRDefault="004167F0" w:rsidP="004167F0">
      <w:pPr>
        <w:spacing w:before="120" w:line="288" w:lineRule="auto"/>
        <w:rPr>
          <w:sz w:val="36"/>
          <w:szCs w:val="36"/>
        </w:rPr>
      </w:pPr>
      <w:r w:rsidRPr="00FE3253">
        <w:rPr>
          <w:sz w:val="36"/>
          <w:szCs w:val="36"/>
        </w:rPr>
        <w:t>Email: mark_keith@live.com</w:t>
      </w:r>
    </w:p>
    <w:p w14:paraId="2667B627" w14:textId="77777777" w:rsidR="004167F0" w:rsidRDefault="004167F0" w:rsidP="004167F0">
      <w:pPr>
        <w:pStyle w:val="Heading3"/>
        <w:rPr>
          <w:sz w:val="36"/>
          <w:szCs w:val="36"/>
        </w:rPr>
      </w:pPr>
      <w:r w:rsidRPr="00D537A8">
        <w:rPr>
          <w:sz w:val="36"/>
          <w:szCs w:val="36"/>
        </w:rPr>
        <w:t>Snapshot of Board Capabilities</w:t>
      </w:r>
    </w:p>
    <w:p w14:paraId="73C3CAC2" w14:textId="77777777" w:rsidR="004167F0" w:rsidRDefault="004167F0" w:rsidP="004167F0">
      <w:pPr>
        <w:pStyle w:val="Normal18pt"/>
        <w:spacing w:before="120" w:after="120"/>
      </w:pPr>
      <w:r w:rsidRPr="00CF6162">
        <w:t>Mark brings 15 years’ experience volunteering with people who are blind or have low vision, alongside Board, chairing and not-for-profit governance experience. Professionally, he brings strengths in strategic &amp; business planning, project leadership, business analysis, regulatory change, risk management, and evidence-based decision-making, supported by formal governance training through the Institute of Directors.</w:t>
      </w:r>
    </w:p>
    <w:p w14:paraId="39467774" w14:textId="77777777" w:rsidR="004167F0" w:rsidRPr="00E40568" w:rsidRDefault="004167F0" w:rsidP="004167F0">
      <w:pPr>
        <w:pStyle w:val="Heading3"/>
        <w:rPr>
          <w:sz w:val="36"/>
          <w:szCs w:val="36"/>
        </w:rPr>
      </w:pPr>
      <w:r w:rsidRPr="00E40568">
        <w:rPr>
          <w:sz w:val="36"/>
          <w:szCs w:val="36"/>
        </w:rPr>
        <w:t>Profile</w:t>
      </w:r>
    </w:p>
    <w:p w14:paraId="5F616419" w14:textId="77777777" w:rsidR="004167F0" w:rsidRPr="00CF6162" w:rsidRDefault="004167F0" w:rsidP="004167F0">
      <w:pPr>
        <w:spacing w:before="120" w:line="288" w:lineRule="auto"/>
        <w:rPr>
          <w:sz w:val="36"/>
          <w:szCs w:val="36"/>
        </w:rPr>
      </w:pPr>
      <w:r w:rsidRPr="00CF6162">
        <w:rPr>
          <w:sz w:val="36"/>
          <w:szCs w:val="36"/>
        </w:rPr>
        <w:t>Hello, I’m Mark Keith and for the past 15 years I’ve had the absolute pleasure of serving many of you across the Wellington region, whether that’s been steering a tandem bike, helping you rock climb, teaching you how to access audiobooks and much more. You’ve invited me into your homes, we’ve shared stories, and in some rare cases you’ve even made me soup.</w:t>
      </w:r>
    </w:p>
    <w:p w14:paraId="3649ED72" w14:textId="77777777" w:rsidR="004167F0" w:rsidRPr="00CF6162" w:rsidRDefault="004167F0" w:rsidP="004167F0">
      <w:pPr>
        <w:spacing w:before="120" w:line="288" w:lineRule="auto"/>
        <w:rPr>
          <w:sz w:val="36"/>
          <w:szCs w:val="36"/>
        </w:rPr>
      </w:pPr>
      <w:r w:rsidRPr="00CF6162">
        <w:rPr>
          <w:sz w:val="36"/>
          <w:szCs w:val="36"/>
        </w:rPr>
        <w:t xml:space="preserve">Before outlining my professional and governance experience, I want you to know why I’m asking for your vote. I’m asking because I understand this organisation, I understand the people it serves, and I know firsthand what </w:t>
      </w:r>
      <w:r w:rsidRPr="00CF6162">
        <w:rPr>
          <w:sz w:val="36"/>
          <w:szCs w:val="36"/>
        </w:rPr>
        <w:lastRenderedPageBreak/>
        <w:t>effective governance requires. I want to bring that experience to the Board so that I can continue making a positive difference for Blind Low Vision NZ and, more importantly, for all of you.</w:t>
      </w:r>
    </w:p>
    <w:p w14:paraId="4D270A80" w14:textId="77777777" w:rsidR="004167F0" w:rsidRPr="00CF6162" w:rsidRDefault="004167F0" w:rsidP="004167F0">
      <w:pPr>
        <w:spacing w:before="120" w:line="288" w:lineRule="auto"/>
        <w:rPr>
          <w:sz w:val="36"/>
          <w:szCs w:val="36"/>
        </w:rPr>
      </w:pPr>
      <w:r w:rsidRPr="00CF6162">
        <w:rPr>
          <w:sz w:val="36"/>
          <w:szCs w:val="36"/>
        </w:rPr>
        <w:t>I’ve held three Board positions during my career. Two were with an incorporated society representing the interests of business analysts, where I held secretariat and business development responsibilities. I currently serve on the Hutt Valley Hearing Trust Board. I’ve also completed formal governance training through the Institute of Directors.</w:t>
      </w:r>
    </w:p>
    <w:p w14:paraId="6DCAB367" w14:textId="77777777" w:rsidR="004167F0" w:rsidRPr="00CF6162" w:rsidRDefault="004167F0" w:rsidP="004167F0">
      <w:pPr>
        <w:spacing w:before="120" w:line="288" w:lineRule="auto"/>
        <w:rPr>
          <w:sz w:val="36"/>
          <w:szCs w:val="36"/>
        </w:rPr>
      </w:pPr>
      <w:r w:rsidRPr="00CF6162">
        <w:rPr>
          <w:sz w:val="36"/>
          <w:szCs w:val="36"/>
        </w:rPr>
        <w:t>In the Greater Wellington Region, I also chair a Community Liaison Group that brings together residents, local council representatives, and quarry operators to collaborate on community matters. It’s a role that requires empathy, facilitation skills, and a strong commitment to balanced decision-making.</w:t>
      </w:r>
    </w:p>
    <w:p w14:paraId="14516DA2" w14:textId="77777777" w:rsidR="004167F0" w:rsidRPr="00CF6162" w:rsidRDefault="004167F0" w:rsidP="004167F0">
      <w:pPr>
        <w:spacing w:before="120" w:line="288" w:lineRule="auto"/>
        <w:rPr>
          <w:sz w:val="36"/>
          <w:szCs w:val="36"/>
        </w:rPr>
      </w:pPr>
      <w:r w:rsidRPr="00CF6162">
        <w:rPr>
          <w:sz w:val="36"/>
          <w:szCs w:val="36"/>
        </w:rPr>
        <w:t>Professionally, I’ve spent the past 15 years working across project management and business analysis, helping public and private sector organisations navigate complex change. My experience spans business transformation, strategic planning, regulatory change, operating model design and business case development, with a strong focus on helping organisations make sound decisions and achieve meaningful outcomes.</w:t>
      </w:r>
    </w:p>
    <w:p w14:paraId="12E79308" w14:textId="77777777" w:rsidR="004167F0" w:rsidRDefault="004167F0" w:rsidP="004167F0">
      <w:pPr>
        <w:spacing w:before="120" w:line="288" w:lineRule="auto"/>
        <w:rPr>
          <w:sz w:val="36"/>
          <w:szCs w:val="36"/>
        </w:rPr>
      </w:pPr>
      <w:r w:rsidRPr="00CF6162">
        <w:rPr>
          <w:sz w:val="36"/>
          <w:szCs w:val="36"/>
        </w:rPr>
        <w:t>Thank you for considering me for this opportunity.</w:t>
      </w:r>
    </w:p>
    <w:p w14:paraId="24EB1E64" w14:textId="77777777" w:rsidR="004167F0" w:rsidRDefault="004167F0" w:rsidP="004167F0">
      <w:pPr>
        <w:pStyle w:val="Heading2"/>
        <w:pBdr>
          <w:bottom w:val="none" w:sz="0" w:space="0" w:color="auto"/>
        </w:pBdr>
        <w:tabs>
          <w:tab w:val="left" w:pos="4276"/>
        </w:tabs>
        <w:spacing w:after="240"/>
        <w:rPr>
          <w:sz w:val="36"/>
          <w:szCs w:val="36"/>
        </w:rPr>
      </w:pPr>
      <w:r>
        <w:rPr>
          <w:sz w:val="36"/>
          <w:szCs w:val="36"/>
        </w:rPr>
        <w:lastRenderedPageBreak/>
        <w:t>Ginnie Denny</w:t>
      </w:r>
    </w:p>
    <w:p w14:paraId="6AF9B186" w14:textId="43A6C85E" w:rsidR="004167F0" w:rsidRPr="005F2271" w:rsidRDefault="004167F0" w:rsidP="004167F0">
      <w:pPr>
        <w:spacing w:before="120" w:line="288" w:lineRule="auto"/>
        <w:rPr>
          <w:sz w:val="36"/>
          <w:szCs w:val="36"/>
        </w:rPr>
      </w:pPr>
      <w:r w:rsidRPr="005F2271">
        <w:rPr>
          <w:sz w:val="36"/>
          <w:szCs w:val="36"/>
        </w:rPr>
        <w:t xml:space="preserve">Phone: </w:t>
      </w:r>
      <w:r>
        <w:rPr>
          <w:sz w:val="36"/>
          <w:szCs w:val="36"/>
        </w:rPr>
        <w:t>021822707</w:t>
      </w:r>
    </w:p>
    <w:p w14:paraId="081C61A9" w14:textId="28F1CDC4" w:rsidR="004167F0" w:rsidRPr="005F2271" w:rsidRDefault="004167F0" w:rsidP="004167F0">
      <w:pPr>
        <w:spacing w:before="120" w:line="288" w:lineRule="auto"/>
        <w:rPr>
          <w:sz w:val="36"/>
          <w:szCs w:val="36"/>
        </w:rPr>
      </w:pPr>
      <w:r w:rsidRPr="005F2271">
        <w:rPr>
          <w:sz w:val="36"/>
          <w:szCs w:val="36"/>
        </w:rPr>
        <w:t xml:space="preserve">Email: </w:t>
      </w:r>
      <w:r>
        <w:rPr>
          <w:sz w:val="36"/>
          <w:szCs w:val="36"/>
        </w:rPr>
        <w:t>ginnie.denny@gmail.com</w:t>
      </w:r>
    </w:p>
    <w:p w14:paraId="43DB4D29" w14:textId="77777777" w:rsidR="004167F0" w:rsidRPr="00D537A8" w:rsidRDefault="004167F0" w:rsidP="004167F0">
      <w:pPr>
        <w:pStyle w:val="Heading3"/>
        <w:rPr>
          <w:sz w:val="36"/>
          <w:szCs w:val="36"/>
        </w:rPr>
      </w:pPr>
      <w:r w:rsidRPr="00D537A8">
        <w:rPr>
          <w:sz w:val="36"/>
          <w:szCs w:val="36"/>
        </w:rPr>
        <w:t>Snapshot of Board Capabilities</w:t>
      </w:r>
    </w:p>
    <w:p w14:paraId="4F2C03A6" w14:textId="77777777" w:rsidR="004167F0" w:rsidRPr="00FE3253" w:rsidRDefault="004167F0" w:rsidP="004167F0">
      <w:pPr>
        <w:pStyle w:val="lb1"/>
        <w:spacing w:before="120" w:after="120" w:line="288" w:lineRule="auto"/>
        <w:rPr>
          <w:sz w:val="36"/>
          <w:szCs w:val="36"/>
        </w:rPr>
      </w:pPr>
      <w:r w:rsidRPr="00FE3253">
        <w:rPr>
          <w:sz w:val="36"/>
          <w:szCs w:val="36"/>
        </w:rPr>
        <w:t>Tēnā koutou</w:t>
      </w:r>
    </w:p>
    <w:p w14:paraId="6694C467" w14:textId="77777777" w:rsidR="004167F0" w:rsidRPr="00D95398" w:rsidRDefault="004167F0" w:rsidP="004167F0">
      <w:pPr>
        <w:pStyle w:val="lb1"/>
        <w:spacing w:before="120" w:after="120" w:line="288" w:lineRule="auto"/>
        <w:ind w:left="0" w:firstLine="0"/>
        <w:rPr>
          <w:sz w:val="36"/>
          <w:szCs w:val="36"/>
        </w:rPr>
      </w:pPr>
      <w:r w:rsidRPr="00FE3253">
        <w:rPr>
          <w:sz w:val="36"/>
          <w:szCs w:val="36"/>
        </w:rPr>
        <w:t>My governance experience began in 2012 and spans seven Boards. I currently serve as Tangata Tiriti Co-Chair of Hui E!, a national meta-peak leadership organisation. I bring strong governance leadership across strategy, financial accountability, risk oversight, organisational performance and decision-making. I also bring experience in Te Tiriti responsiveness and accountability, supporting BLVNZ’s ongoing governance and Te Tiriti journey.</w:t>
      </w:r>
    </w:p>
    <w:p w14:paraId="743FA019" w14:textId="77777777" w:rsidR="004167F0" w:rsidRPr="00E40568" w:rsidRDefault="004167F0" w:rsidP="004167F0">
      <w:pPr>
        <w:pStyle w:val="Heading3"/>
        <w:rPr>
          <w:sz w:val="36"/>
          <w:szCs w:val="36"/>
        </w:rPr>
      </w:pPr>
      <w:r w:rsidRPr="00E40568">
        <w:rPr>
          <w:sz w:val="36"/>
          <w:szCs w:val="36"/>
        </w:rPr>
        <w:t>Profile</w:t>
      </w:r>
    </w:p>
    <w:p w14:paraId="47EDC283" w14:textId="77777777" w:rsidR="004167F0" w:rsidRPr="00FE3253" w:rsidRDefault="004167F0" w:rsidP="004167F0">
      <w:pPr>
        <w:spacing w:before="120" w:line="288" w:lineRule="auto"/>
        <w:rPr>
          <w:sz w:val="36"/>
          <w:szCs w:val="36"/>
        </w:rPr>
      </w:pPr>
      <w:r w:rsidRPr="00FE3253">
        <w:rPr>
          <w:sz w:val="36"/>
          <w:szCs w:val="36"/>
        </w:rPr>
        <w:t>Tēnā koutou</w:t>
      </w:r>
    </w:p>
    <w:p w14:paraId="074BF6EE" w14:textId="77777777" w:rsidR="004167F0" w:rsidRPr="00FE3253" w:rsidRDefault="004167F0" w:rsidP="004167F0">
      <w:pPr>
        <w:spacing w:before="120" w:line="288" w:lineRule="auto"/>
        <w:rPr>
          <w:sz w:val="36"/>
          <w:szCs w:val="36"/>
        </w:rPr>
      </w:pPr>
      <w:r w:rsidRPr="00FE3253">
        <w:rPr>
          <w:sz w:val="36"/>
          <w:szCs w:val="36"/>
        </w:rPr>
        <w:t>I am Ginnie Denny — English by birth, Tangata Tiriti by choice. Aotearoa is my home. I’m mum to two boys, partner to Martin and a resident of Tāmaki Makaurau. I strive to help shape a better world for us all.</w:t>
      </w:r>
    </w:p>
    <w:p w14:paraId="084CCC0D" w14:textId="77777777" w:rsidR="004167F0" w:rsidRPr="00FE3253" w:rsidRDefault="004167F0" w:rsidP="004167F0">
      <w:pPr>
        <w:spacing w:before="120" w:line="288" w:lineRule="auto"/>
        <w:rPr>
          <w:sz w:val="36"/>
          <w:szCs w:val="36"/>
        </w:rPr>
      </w:pPr>
      <w:r w:rsidRPr="00FE3253">
        <w:rPr>
          <w:sz w:val="36"/>
          <w:szCs w:val="36"/>
        </w:rPr>
        <w:t xml:space="preserve">My background is in adult and vocational education and business, with a focus on bridging the gap between skills and employment. I now work as a counsellor, supporting individuals and couples to navigate life’s challenges. To keep </w:t>
      </w:r>
      <w:r w:rsidRPr="00FE3253">
        <w:rPr>
          <w:sz w:val="36"/>
          <w:szCs w:val="36"/>
        </w:rPr>
        <w:lastRenderedPageBreak/>
        <w:t>balanced, I’m a lifelong yogi, cyclist, gardener and novice piano player!</w:t>
      </w:r>
    </w:p>
    <w:p w14:paraId="053CBC0F" w14:textId="77777777" w:rsidR="004167F0" w:rsidRPr="00FE3253" w:rsidRDefault="004167F0" w:rsidP="004167F0">
      <w:pPr>
        <w:spacing w:before="120" w:line="288" w:lineRule="auto"/>
        <w:rPr>
          <w:sz w:val="36"/>
          <w:szCs w:val="36"/>
        </w:rPr>
      </w:pPr>
      <w:r w:rsidRPr="00FE3253">
        <w:rPr>
          <w:sz w:val="36"/>
          <w:szCs w:val="36"/>
        </w:rPr>
        <w:t>For the past decade, Te Awhina Auckland (VIEW) has given me the privilege of sharing in the lived experiences of people who are blind or have low vision. As a sighted volunteer facilitator, I have supported members through information-sharing, discussion, decision-making, debates and social activities. I am also supporting a member to establish the Cane Club, an inclusive social initiative.</w:t>
      </w:r>
    </w:p>
    <w:p w14:paraId="06073ACF" w14:textId="77777777" w:rsidR="004167F0" w:rsidRPr="00FE3253" w:rsidRDefault="004167F0" w:rsidP="004167F0">
      <w:pPr>
        <w:spacing w:before="120" w:line="288" w:lineRule="auto"/>
        <w:rPr>
          <w:sz w:val="36"/>
          <w:szCs w:val="36"/>
        </w:rPr>
      </w:pPr>
      <w:r w:rsidRPr="00FE3253">
        <w:rPr>
          <w:sz w:val="36"/>
          <w:szCs w:val="36"/>
        </w:rPr>
        <w:t>I am constantly struck by the strength and resilience required to live well in a sight-privileged world. I see huge potential for Blind Low Vision NZ to support and empower its community. Members’ voices and experiences should be at the heart of service direction.</w:t>
      </w:r>
    </w:p>
    <w:p w14:paraId="5E67C2E2" w14:textId="77777777" w:rsidR="004167F0" w:rsidRPr="00FE3253" w:rsidRDefault="004167F0" w:rsidP="004167F0">
      <w:pPr>
        <w:spacing w:before="120" w:line="288" w:lineRule="auto"/>
        <w:rPr>
          <w:sz w:val="36"/>
          <w:szCs w:val="36"/>
        </w:rPr>
      </w:pPr>
      <w:r w:rsidRPr="00FE3253">
        <w:rPr>
          <w:sz w:val="36"/>
          <w:szCs w:val="36"/>
        </w:rPr>
        <w:t>I would welcome the opportunity to contribute to the BLVNZ Board. My priority would be strengthening engagement between the organisation and its members — getting into communities, listening to members’ experiences and ensuring their voices are heard in Board discussions and decisions.</w:t>
      </w:r>
    </w:p>
    <w:p w14:paraId="4DAC2DF8" w14:textId="77777777" w:rsidR="004167F0" w:rsidRPr="00FE3253" w:rsidRDefault="004167F0" w:rsidP="004167F0">
      <w:pPr>
        <w:spacing w:before="120" w:line="288" w:lineRule="auto"/>
        <w:rPr>
          <w:sz w:val="36"/>
          <w:szCs w:val="36"/>
        </w:rPr>
      </w:pPr>
      <w:r w:rsidRPr="00FE3253">
        <w:rPr>
          <w:sz w:val="36"/>
          <w:szCs w:val="36"/>
        </w:rPr>
        <w:t>I also see significant potential in digital innovation to improve connection, access and participation. At the same time, we must ensure digital change doesn’t leave anyone behind. For me, inclusion means staying connected, reducing isolation and ensuring BLVNZ continues to respond to what its members need.</w:t>
      </w:r>
    </w:p>
    <w:p w14:paraId="616C6313" w14:textId="77777777" w:rsidR="004167F0" w:rsidRDefault="004167F0" w:rsidP="004167F0">
      <w:pPr>
        <w:spacing w:before="120" w:line="288" w:lineRule="auto"/>
        <w:rPr>
          <w:sz w:val="36"/>
          <w:szCs w:val="36"/>
        </w:rPr>
      </w:pPr>
      <w:r w:rsidRPr="00FE3253">
        <w:rPr>
          <w:sz w:val="36"/>
          <w:szCs w:val="36"/>
        </w:rPr>
        <w:lastRenderedPageBreak/>
        <w:t>Tēnā koutou katoa.</w:t>
      </w:r>
    </w:p>
    <w:p w14:paraId="397D11D0" w14:textId="1621C3E5" w:rsidR="004167F0" w:rsidRDefault="004167F0">
      <w:pPr>
        <w:spacing w:after="160" w:line="259" w:lineRule="auto"/>
        <w:rPr>
          <w:rFonts w:cs="Arial"/>
          <w:b/>
          <w:bCs/>
          <w:iCs/>
          <w:sz w:val="36"/>
          <w:szCs w:val="36"/>
        </w:rPr>
      </w:pPr>
    </w:p>
    <w:p w14:paraId="2BB6DE29" w14:textId="77777777" w:rsidR="004167F0" w:rsidRDefault="004167F0">
      <w:pPr>
        <w:spacing w:after="160" w:line="259" w:lineRule="auto"/>
        <w:rPr>
          <w:rFonts w:cs="Arial"/>
          <w:b/>
          <w:bCs/>
          <w:iCs/>
          <w:sz w:val="36"/>
          <w:szCs w:val="36"/>
        </w:rPr>
      </w:pPr>
      <w:r>
        <w:rPr>
          <w:sz w:val="36"/>
          <w:szCs w:val="36"/>
        </w:rPr>
        <w:br w:type="page"/>
      </w:r>
    </w:p>
    <w:p w14:paraId="4934F678" w14:textId="0E2139E6" w:rsidR="006742FB" w:rsidRPr="006742FB" w:rsidRDefault="006742FB" w:rsidP="006742FB">
      <w:pPr>
        <w:pStyle w:val="Heading2"/>
        <w:pBdr>
          <w:bottom w:val="none" w:sz="0" w:space="0" w:color="auto"/>
        </w:pBdr>
        <w:spacing w:after="240"/>
        <w:rPr>
          <w:sz w:val="36"/>
          <w:szCs w:val="36"/>
        </w:rPr>
      </w:pPr>
      <w:r w:rsidRPr="006742FB">
        <w:rPr>
          <w:sz w:val="36"/>
          <w:szCs w:val="36"/>
        </w:rPr>
        <w:lastRenderedPageBreak/>
        <w:t xml:space="preserve">Martine Abel-Williamson QSM </w:t>
      </w:r>
    </w:p>
    <w:p w14:paraId="21AD7C49" w14:textId="77777777" w:rsidR="006742FB" w:rsidRPr="009E6C69" w:rsidRDefault="006742FB" w:rsidP="009E6C69">
      <w:pPr>
        <w:spacing w:before="120" w:line="288" w:lineRule="auto"/>
        <w:rPr>
          <w:sz w:val="36"/>
          <w:szCs w:val="36"/>
        </w:rPr>
      </w:pPr>
      <w:r w:rsidRPr="009E6C69">
        <w:rPr>
          <w:sz w:val="36"/>
          <w:szCs w:val="36"/>
        </w:rPr>
        <w:t>Phone: +64 21 411 042</w:t>
      </w:r>
    </w:p>
    <w:p w14:paraId="2A1E9899" w14:textId="1785D3BD" w:rsidR="006742FB" w:rsidRPr="009E6C69" w:rsidRDefault="006742FB" w:rsidP="009E6C69">
      <w:pPr>
        <w:spacing w:before="120" w:line="288" w:lineRule="auto"/>
        <w:rPr>
          <w:sz w:val="36"/>
          <w:szCs w:val="36"/>
        </w:rPr>
      </w:pPr>
      <w:r w:rsidRPr="009E6C69">
        <w:rPr>
          <w:sz w:val="36"/>
          <w:szCs w:val="36"/>
        </w:rPr>
        <w:t>Email: Martine.the1@xtra.co.nz</w:t>
      </w:r>
    </w:p>
    <w:p w14:paraId="5A3D78DA" w14:textId="2C0B5126" w:rsidR="00D537A8" w:rsidRPr="00D537A8" w:rsidRDefault="00D537A8" w:rsidP="00D537A8">
      <w:pPr>
        <w:pStyle w:val="Heading3"/>
        <w:rPr>
          <w:sz w:val="36"/>
          <w:szCs w:val="36"/>
        </w:rPr>
      </w:pPr>
      <w:r w:rsidRPr="00D537A8">
        <w:rPr>
          <w:sz w:val="36"/>
          <w:szCs w:val="36"/>
        </w:rPr>
        <w:t>Snapshot of Board Capabilities</w:t>
      </w:r>
    </w:p>
    <w:p w14:paraId="7AEC525F" w14:textId="77777777" w:rsidR="006742FB" w:rsidRPr="006742FB" w:rsidRDefault="006742FB" w:rsidP="006742FB">
      <w:pPr>
        <w:pStyle w:val="ListParagraph"/>
        <w:numPr>
          <w:ilvl w:val="0"/>
          <w:numId w:val="21"/>
        </w:numPr>
        <w:spacing w:before="120" w:line="288" w:lineRule="auto"/>
        <w:ind w:left="567" w:hanging="357"/>
        <w:contextualSpacing w:val="0"/>
        <w:rPr>
          <w:rFonts w:eastAsiaTheme="minorHAnsi"/>
          <w:sz w:val="32"/>
          <w:szCs w:val="32"/>
        </w:rPr>
      </w:pPr>
      <w:r w:rsidRPr="006742FB">
        <w:rPr>
          <w:rFonts w:eastAsiaTheme="minorHAnsi"/>
          <w:sz w:val="32"/>
          <w:szCs w:val="32"/>
        </w:rPr>
        <w:t>Currently serving on the board of RNZFB.</w:t>
      </w:r>
    </w:p>
    <w:p w14:paraId="5721018B" w14:textId="77777777" w:rsidR="006742FB" w:rsidRPr="006742FB" w:rsidRDefault="006742FB" w:rsidP="006742FB">
      <w:pPr>
        <w:pStyle w:val="ListParagraph"/>
        <w:numPr>
          <w:ilvl w:val="0"/>
          <w:numId w:val="21"/>
        </w:numPr>
        <w:spacing w:before="120" w:line="288" w:lineRule="auto"/>
        <w:ind w:left="567" w:hanging="357"/>
        <w:contextualSpacing w:val="0"/>
        <w:rPr>
          <w:rFonts w:eastAsiaTheme="minorHAnsi"/>
          <w:sz w:val="32"/>
          <w:szCs w:val="32"/>
        </w:rPr>
      </w:pPr>
      <w:r w:rsidRPr="006742FB">
        <w:rPr>
          <w:rFonts w:eastAsiaTheme="minorHAnsi"/>
          <w:sz w:val="32"/>
          <w:szCs w:val="32"/>
        </w:rPr>
        <w:t>Lived experience of blindness since birth.</w:t>
      </w:r>
    </w:p>
    <w:p w14:paraId="2845153A" w14:textId="77777777" w:rsidR="006742FB" w:rsidRPr="006742FB" w:rsidRDefault="006742FB" w:rsidP="006742FB">
      <w:pPr>
        <w:pStyle w:val="ListParagraph"/>
        <w:numPr>
          <w:ilvl w:val="0"/>
          <w:numId w:val="21"/>
        </w:numPr>
        <w:spacing w:before="120" w:line="288" w:lineRule="auto"/>
        <w:ind w:left="567" w:hanging="357"/>
        <w:contextualSpacing w:val="0"/>
        <w:rPr>
          <w:rFonts w:eastAsiaTheme="minorHAnsi"/>
          <w:sz w:val="32"/>
          <w:szCs w:val="32"/>
        </w:rPr>
      </w:pPr>
      <w:r w:rsidRPr="006742FB">
        <w:rPr>
          <w:rFonts w:eastAsiaTheme="minorHAnsi"/>
          <w:sz w:val="32"/>
          <w:szCs w:val="32"/>
        </w:rPr>
        <w:t>I understand the services and supports blind, Deafblind and low vision people need to live successfully and productively in today’s world.</w:t>
      </w:r>
    </w:p>
    <w:p w14:paraId="7D4C22D7" w14:textId="77777777" w:rsidR="006742FB" w:rsidRPr="006742FB" w:rsidRDefault="006742FB" w:rsidP="006742FB">
      <w:pPr>
        <w:pStyle w:val="ListParagraph"/>
        <w:numPr>
          <w:ilvl w:val="0"/>
          <w:numId w:val="21"/>
        </w:numPr>
        <w:spacing w:before="120" w:line="288" w:lineRule="auto"/>
        <w:ind w:left="567" w:hanging="357"/>
        <w:contextualSpacing w:val="0"/>
        <w:rPr>
          <w:rFonts w:eastAsiaTheme="minorHAnsi"/>
          <w:sz w:val="32"/>
          <w:szCs w:val="32"/>
        </w:rPr>
      </w:pPr>
      <w:r w:rsidRPr="006742FB">
        <w:rPr>
          <w:rFonts w:eastAsiaTheme="minorHAnsi"/>
          <w:sz w:val="32"/>
          <w:szCs w:val="32"/>
        </w:rPr>
        <w:t>Extensive governance experience in areas including stewardship and strategic planning.</w:t>
      </w:r>
    </w:p>
    <w:p w14:paraId="6CE18AF6" w14:textId="77777777" w:rsidR="006742FB" w:rsidRPr="006742FB" w:rsidRDefault="006742FB" w:rsidP="006742FB">
      <w:pPr>
        <w:pStyle w:val="ListParagraph"/>
        <w:numPr>
          <w:ilvl w:val="0"/>
          <w:numId w:val="21"/>
        </w:numPr>
        <w:spacing w:before="120" w:line="288" w:lineRule="auto"/>
        <w:ind w:left="567" w:hanging="357"/>
        <w:contextualSpacing w:val="0"/>
        <w:rPr>
          <w:rFonts w:eastAsiaTheme="minorHAnsi"/>
          <w:sz w:val="32"/>
          <w:szCs w:val="32"/>
        </w:rPr>
      </w:pPr>
      <w:r w:rsidRPr="006742FB">
        <w:rPr>
          <w:rFonts w:eastAsiaTheme="minorHAnsi"/>
          <w:sz w:val="32"/>
          <w:szCs w:val="32"/>
        </w:rPr>
        <w:t>Passionate about systemic advocacy.</w:t>
      </w:r>
    </w:p>
    <w:p w14:paraId="3D6E84D5" w14:textId="1004AF1C" w:rsidR="005A499E" w:rsidRPr="00E40568" w:rsidRDefault="005A499E" w:rsidP="00E40568">
      <w:pPr>
        <w:pStyle w:val="Heading3"/>
        <w:rPr>
          <w:sz w:val="36"/>
          <w:szCs w:val="36"/>
        </w:rPr>
      </w:pPr>
      <w:r w:rsidRPr="00E40568">
        <w:rPr>
          <w:sz w:val="36"/>
          <w:szCs w:val="36"/>
        </w:rPr>
        <w:t>Profile</w:t>
      </w:r>
    </w:p>
    <w:p w14:paraId="4FF2E35A" w14:textId="77777777" w:rsidR="006742FB" w:rsidRPr="006742FB" w:rsidRDefault="006742FB" w:rsidP="006742FB">
      <w:pPr>
        <w:spacing w:before="120" w:line="288" w:lineRule="auto"/>
        <w:rPr>
          <w:sz w:val="36"/>
          <w:szCs w:val="36"/>
        </w:rPr>
      </w:pPr>
      <w:r w:rsidRPr="006742FB">
        <w:rPr>
          <w:sz w:val="36"/>
          <w:szCs w:val="36"/>
        </w:rPr>
        <w:t xml:space="preserve">As current RNZFB board director, I’ve learnt a great deal, serving you and that’s why I’m asking for your support for me to stand for another term. I’ve been blind since birth. </w:t>
      </w:r>
    </w:p>
    <w:p w14:paraId="3408E4FE" w14:textId="77777777" w:rsidR="006742FB" w:rsidRPr="006742FB" w:rsidRDefault="006742FB" w:rsidP="006742FB">
      <w:pPr>
        <w:spacing w:before="120" w:line="288" w:lineRule="auto"/>
        <w:rPr>
          <w:sz w:val="36"/>
          <w:szCs w:val="36"/>
        </w:rPr>
      </w:pPr>
      <w:r w:rsidRPr="006742FB">
        <w:rPr>
          <w:sz w:val="36"/>
          <w:szCs w:val="36"/>
        </w:rPr>
        <w:t>My tertiary qualifications are in the areas of vision rehabilitation, education and social policy. My work history includes employment at Blind Low Vision NZ in the fields of blindness awareness training and service co-ordination so I have practical knowledge of how Blind Low Vision operates.</w:t>
      </w:r>
    </w:p>
    <w:p w14:paraId="5445A0F7" w14:textId="77777777" w:rsidR="006742FB" w:rsidRPr="006742FB" w:rsidRDefault="006742FB" w:rsidP="006742FB">
      <w:pPr>
        <w:spacing w:before="120" w:line="288" w:lineRule="auto"/>
        <w:rPr>
          <w:sz w:val="36"/>
          <w:szCs w:val="36"/>
        </w:rPr>
      </w:pPr>
      <w:r w:rsidRPr="006742FB">
        <w:rPr>
          <w:sz w:val="36"/>
          <w:szCs w:val="36"/>
        </w:rPr>
        <w:t>I’ve been working at local government level as Disability Advisor for 11 years, so, I’ve also got extensive experience in policy drafting and community development.</w:t>
      </w:r>
    </w:p>
    <w:p w14:paraId="0E3D0285" w14:textId="77777777" w:rsidR="006742FB" w:rsidRPr="006742FB" w:rsidRDefault="006742FB" w:rsidP="006742FB">
      <w:pPr>
        <w:spacing w:before="120" w:line="288" w:lineRule="auto"/>
        <w:rPr>
          <w:sz w:val="36"/>
          <w:szCs w:val="36"/>
        </w:rPr>
      </w:pPr>
      <w:r w:rsidRPr="006742FB">
        <w:rPr>
          <w:sz w:val="36"/>
          <w:szCs w:val="36"/>
        </w:rPr>
        <w:lastRenderedPageBreak/>
        <w:t>At international level, I am the Immediate Past president of the World Blind Union, (following being its president from 2021-2025), the internationally recognised systemic advocacy entity that works in blindness service provision and political lobbying areas.</w:t>
      </w:r>
    </w:p>
    <w:p w14:paraId="5596532D" w14:textId="77777777" w:rsidR="006742FB" w:rsidRPr="006742FB" w:rsidRDefault="006742FB" w:rsidP="006742FB">
      <w:pPr>
        <w:spacing w:before="120" w:line="288" w:lineRule="auto"/>
        <w:rPr>
          <w:sz w:val="36"/>
          <w:szCs w:val="36"/>
        </w:rPr>
      </w:pPr>
      <w:r w:rsidRPr="006742FB">
        <w:rPr>
          <w:sz w:val="36"/>
          <w:szCs w:val="36"/>
        </w:rPr>
        <w:t>In that role I can bring to the table my knowledge of how other blindness service providers are governed so that our initiatives and role can remain relevant to clients and members. This also means that I’ve got access to many best practice examples and networks that we can tap into to make sure Blind Low Vision can uphold high standards.</w:t>
      </w:r>
    </w:p>
    <w:p w14:paraId="0301BB4B" w14:textId="1AAC99E5" w:rsidR="006742FB" w:rsidRPr="006742FB" w:rsidRDefault="006742FB" w:rsidP="006742FB">
      <w:pPr>
        <w:spacing w:before="120" w:line="288" w:lineRule="auto"/>
        <w:rPr>
          <w:sz w:val="36"/>
          <w:szCs w:val="36"/>
        </w:rPr>
      </w:pPr>
      <w:r w:rsidRPr="006742FB">
        <w:rPr>
          <w:sz w:val="36"/>
          <w:szCs w:val="36"/>
        </w:rPr>
        <w:t>Entities I’m on in mainstream/non-disability related fields include the Physiotherapy Board of NZ and Te Whatu Ora Northern Regional Consumer Council.</w:t>
      </w:r>
    </w:p>
    <w:p w14:paraId="747AECD5" w14:textId="77777777" w:rsidR="006742FB" w:rsidRPr="006742FB" w:rsidRDefault="006742FB" w:rsidP="006742FB">
      <w:pPr>
        <w:spacing w:before="120" w:line="288" w:lineRule="auto"/>
        <w:rPr>
          <w:sz w:val="36"/>
          <w:szCs w:val="36"/>
        </w:rPr>
      </w:pPr>
      <w:r w:rsidRPr="006742FB">
        <w:rPr>
          <w:sz w:val="36"/>
          <w:szCs w:val="36"/>
        </w:rPr>
        <w:t>My role on the board of Blind Citizens NZ ensures that I remain up to date with current systemic advocacy initiatives.</w:t>
      </w:r>
    </w:p>
    <w:p w14:paraId="2ADC9740" w14:textId="77777777" w:rsidR="006742FB" w:rsidRPr="006742FB" w:rsidRDefault="006742FB" w:rsidP="006742FB">
      <w:pPr>
        <w:spacing w:before="120" w:line="288" w:lineRule="auto"/>
        <w:rPr>
          <w:sz w:val="36"/>
          <w:szCs w:val="36"/>
        </w:rPr>
      </w:pPr>
      <w:r w:rsidRPr="006742FB">
        <w:rPr>
          <w:sz w:val="36"/>
          <w:szCs w:val="36"/>
        </w:rPr>
        <w:t>The combination of my lived experience of blindness and my extensive governance background will enable me to continue contributing proactively as a board director.</w:t>
      </w:r>
    </w:p>
    <w:p w14:paraId="1E7CED8E" w14:textId="71746DFE" w:rsidR="006742FB" w:rsidRDefault="006742FB" w:rsidP="006742FB">
      <w:pPr>
        <w:spacing w:before="120" w:line="288" w:lineRule="auto"/>
        <w:rPr>
          <w:sz w:val="36"/>
          <w:szCs w:val="36"/>
        </w:rPr>
      </w:pPr>
      <w:r w:rsidRPr="006742FB">
        <w:rPr>
          <w:sz w:val="36"/>
          <w:szCs w:val="36"/>
        </w:rPr>
        <w:t>I’m passionate about working towards a society where we can live the lives we want and reach our potential, and, if you’ll support my nomination, I’ll be honoured to continue serving you.</w:t>
      </w:r>
    </w:p>
    <w:p w14:paraId="5DA7628D" w14:textId="77777777" w:rsidR="006742FB" w:rsidRDefault="006742FB">
      <w:pPr>
        <w:spacing w:after="160" w:line="259" w:lineRule="auto"/>
        <w:rPr>
          <w:sz w:val="36"/>
          <w:szCs w:val="36"/>
        </w:rPr>
      </w:pPr>
      <w:r>
        <w:rPr>
          <w:sz w:val="36"/>
          <w:szCs w:val="36"/>
        </w:rPr>
        <w:br w:type="page"/>
      </w:r>
    </w:p>
    <w:p w14:paraId="41130FD0" w14:textId="06C4FDF2" w:rsidR="004167F0" w:rsidRDefault="004167F0" w:rsidP="004167F0">
      <w:pPr>
        <w:pStyle w:val="Heading2"/>
        <w:pBdr>
          <w:bottom w:val="none" w:sz="0" w:space="0" w:color="auto"/>
        </w:pBdr>
        <w:spacing w:after="240"/>
        <w:rPr>
          <w:sz w:val="36"/>
          <w:szCs w:val="36"/>
        </w:rPr>
      </w:pPr>
      <w:r>
        <w:rPr>
          <w:sz w:val="36"/>
          <w:szCs w:val="36"/>
        </w:rPr>
        <w:lastRenderedPageBreak/>
        <w:t>Isabella Wilson</w:t>
      </w:r>
    </w:p>
    <w:p w14:paraId="1352801F" w14:textId="6505C87A" w:rsidR="004167F0" w:rsidRPr="009E6C69" w:rsidRDefault="004167F0" w:rsidP="004167F0">
      <w:pPr>
        <w:rPr>
          <w:sz w:val="36"/>
          <w:szCs w:val="36"/>
        </w:rPr>
      </w:pPr>
      <w:r w:rsidRPr="009E6C69">
        <w:rPr>
          <w:sz w:val="36"/>
          <w:szCs w:val="36"/>
        </w:rPr>
        <w:t xml:space="preserve">Phone: </w:t>
      </w:r>
      <w:r>
        <w:rPr>
          <w:sz w:val="36"/>
          <w:szCs w:val="36"/>
        </w:rPr>
        <w:t>0276077756</w:t>
      </w:r>
    </w:p>
    <w:p w14:paraId="5F09EBC5" w14:textId="3E5A5F17" w:rsidR="004167F0" w:rsidRPr="009E6C69" w:rsidRDefault="004167F0" w:rsidP="004167F0">
      <w:pPr>
        <w:rPr>
          <w:sz w:val="36"/>
          <w:szCs w:val="36"/>
        </w:rPr>
      </w:pPr>
      <w:r w:rsidRPr="009E6C69">
        <w:rPr>
          <w:sz w:val="36"/>
          <w:szCs w:val="36"/>
        </w:rPr>
        <w:t xml:space="preserve">Email: </w:t>
      </w:r>
      <w:r>
        <w:rPr>
          <w:sz w:val="36"/>
          <w:szCs w:val="36"/>
        </w:rPr>
        <w:t xml:space="preserve">Isabellasuzzie.wilson@gmail.com </w:t>
      </w:r>
    </w:p>
    <w:p w14:paraId="1AA6BB7C" w14:textId="77777777" w:rsidR="004167F0" w:rsidRPr="00D537A8" w:rsidRDefault="004167F0" w:rsidP="004167F0">
      <w:pPr>
        <w:pStyle w:val="Heading3"/>
        <w:rPr>
          <w:sz w:val="36"/>
          <w:szCs w:val="36"/>
        </w:rPr>
      </w:pPr>
      <w:r w:rsidRPr="00D537A8">
        <w:rPr>
          <w:sz w:val="36"/>
          <w:szCs w:val="36"/>
        </w:rPr>
        <w:t>Snapshot of Board Capabilities</w:t>
      </w:r>
    </w:p>
    <w:p w14:paraId="705BAED1" w14:textId="5B54FFC0" w:rsidR="004167F0" w:rsidRDefault="0038703B">
      <w:pPr>
        <w:spacing w:after="160" w:line="259" w:lineRule="auto"/>
        <w:rPr>
          <w:sz w:val="36"/>
          <w:szCs w:val="36"/>
        </w:rPr>
      </w:pPr>
      <w:r w:rsidRPr="0038703B">
        <w:rPr>
          <w:sz w:val="36"/>
          <w:szCs w:val="36"/>
        </w:rPr>
        <w:t xml:space="preserve">I bring lived experience of blindness and low vision. I bring legal knowledge </w:t>
      </w:r>
      <w:r>
        <w:rPr>
          <w:sz w:val="36"/>
          <w:szCs w:val="36"/>
        </w:rPr>
        <w:t>from my</w:t>
      </w:r>
      <w:r w:rsidRPr="0038703B">
        <w:rPr>
          <w:sz w:val="36"/>
          <w:szCs w:val="36"/>
        </w:rPr>
        <w:t xml:space="preserve"> University of Waikato</w:t>
      </w:r>
      <w:r>
        <w:rPr>
          <w:sz w:val="36"/>
          <w:szCs w:val="36"/>
        </w:rPr>
        <w:t xml:space="preserve"> studies</w:t>
      </w:r>
      <w:r w:rsidRPr="0038703B">
        <w:rPr>
          <w:sz w:val="36"/>
          <w:szCs w:val="36"/>
        </w:rPr>
        <w:t>, and a commitment to disability advocacy. My strengths include communication, critical thinking, problem-solving and understanding accessibility barriers. I am passionate about inclusive governance, member representation and ensuring voices of people who are blind or have low vision are heard in decision-making.</w:t>
      </w:r>
    </w:p>
    <w:p w14:paraId="0E030426" w14:textId="77777777" w:rsidR="004167F0" w:rsidRPr="00E40568" w:rsidRDefault="004167F0" w:rsidP="004167F0">
      <w:pPr>
        <w:pStyle w:val="Heading3"/>
        <w:rPr>
          <w:sz w:val="36"/>
          <w:szCs w:val="36"/>
        </w:rPr>
      </w:pPr>
      <w:r w:rsidRPr="00E40568">
        <w:rPr>
          <w:sz w:val="36"/>
          <w:szCs w:val="36"/>
        </w:rPr>
        <w:t>Profile</w:t>
      </w:r>
    </w:p>
    <w:p w14:paraId="060ECF0F" w14:textId="11804719" w:rsidR="004167F0" w:rsidRDefault="0038703B" w:rsidP="0038703B">
      <w:pPr>
        <w:spacing w:before="120" w:line="288" w:lineRule="auto"/>
        <w:rPr>
          <w:rFonts w:cs="Arial"/>
          <w:b/>
          <w:bCs/>
          <w:iCs/>
          <w:sz w:val="36"/>
          <w:szCs w:val="36"/>
        </w:rPr>
      </w:pPr>
      <w:r w:rsidRPr="0038703B">
        <w:rPr>
          <w:sz w:val="36"/>
          <w:szCs w:val="36"/>
        </w:rPr>
        <w:t xml:space="preserve">I am a fourth-year law student at the University of Waikato with lived experience of low vision. I am blind in one eye and have 30% vision in my other eye. My personal experience has given me a strong understanding of the barriers people with vision loss face and the importance of accessibility, inclusion and having a voice in decisions that affect their lives. Through my studies and involvement in disability advocacy, I have developed a strong interest in ensuring that people with disabilities are represented and that their experiences are reflected in decision-making. I am interested in becoming a Board Director because I want to contribute to an organisation that plays an important role in supporting the </w:t>
      </w:r>
      <w:r w:rsidRPr="0038703B">
        <w:rPr>
          <w:sz w:val="36"/>
          <w:szCs w:val="36"/>
        </w:rPr>
        <w:lastRenderedPageBreak/>
        <w:t>blind and low vision community. I would bring my lived experience, legal knowledge, commitment to advocacy and passion for improving outcomes for people with vision loss. I want to help ensure Blind Low Vision NZ continues to listen to its members, address accessibility barriers and create opportunities for people who are blind or have low vision to participate fully in their communities.</w:t>
      </w:r>
      <w:r w:rsidR="004167F0">
        <w:rPr>
          <w:sz w:val="36"/>
          <w:szCs w:val="36"/>
        </w:rPr>
        <w:br w:type="page"/>
      </w:r>
    </w:p>
    <w:p w14:paraId="45C8096F" w14:textId="5611DB16" w:rsidR="006742FB" w:rsidRDefault="006742FB" w:rsidP="006742FB">
      <w:pPr>
        <w:pStyle w:val="Heading2"/>
        <w:pBdr>
          <w:bottom w:val="none" w:sz="0" w:space="0" w:color="auto"/>
        </w:pBdr>
        <w:spacing w:after="240"/>
        <w:rPr>
          <w:sz w:val="36"/>
          <w:szCs w:val="36"/>
        </w:rPr>
      </w:pPr>
      <w:r>
        <w:rPr>
          <w:sz w:val="36"/>
          <w:szCs w:val="36"/>
        </w:rPr>
        <w:lastRenderedPageBreak/>
        <w:t>CK</w:t>
      </w:r>
    </w:p>
    <w:p w14:paraId="231DB418" w14:textId="679F1FC3" w:rsidR="009E6C69" w:rsidRPr="009E6C69" w:rsidRDefault="009E6C69" w:rsidP="009E6C69">
      <w:pPr>
        <w:rPr>
          <w:sz w:val="36"/>
          <w:szCs w:val="36"/>
        </w:rPr>
      </w:pPr>
      <w:r w:rsidRPr="009E6C69">
        <w:rPr>
          <w:sz w:val="36"/>
          <w:szCs w:val="36"/>
        </w:rPr>
        <w:t xml:space="preserve">Email: </w:t>
      </w:r>
      <w:r w:rsidR="001A7056">
        <w:rPr>
          <w:sz w:val="36"/>
          <w:szCs w:val="36"/>
        </w:rPr>
        <w:t>ck.stellata@gmail.com</w:t>
      </w:r>
    </w:p>
    <w:p w14:paraId="261ED22D" w14:textId="77777777" w:rsidR="006742FB" w:rsidRPr="00D537A8" w:rsidRDefault="006742FB" w:rsidP="006742FB">
      <w:pPr>
        <w:pStyle w:val="Heading3"/>
        <w:rPr>
          <w:sz w:val="36"/>
          <w:szCs w:val="36"/>
        </w:rPr>
      </w:pPr>
      <w:r w:rsidRPr="00D537A8">
        <w:rPr>
          <w:sz w:val="36"/>
          <w:szCs w:val="36"/>
        </w:rPr>
        <w:t>Snapshot of Board Capabilities</w:t>
      </w:r>
    </w:p>
    <w:p w14:paraId="0771BC94" w14:textId="01B52F46" w:rsidR="006742FB" w:rsidRPr="00D95398" w:rsidRDefault="009E6C69" w:rsidP="009E6C69">
      <w:pPr>
        <w:pStyle w:val="lb1"/>
        <w:spacing w:before="120" w:after="120" w:line="288" w:lineRule="auto"/>
        <w:ind w:left="0" w:firstLine="0"/>
        <w:rPr>
          <w:sz w:val="36"/>
          <w:szCs w:val="36"/>
        </w:rPr>
      </w:pPr>
      <w:r w:rsidRPr="009E6C69">
        <w:rPr>
          <w:sz w:val="36"/>
          <w:szCs w:val="36"/>
        </w:rPr>
        <w:t>Caspian-Kade “CK” Stellata manages multiple Disabilities including lifelong Low Vision which, complicates employment. Longtime involvement in Scouting &amp; Student Advocacy give solid Governance &amp; leadership skills, plus a willingness to tackle uncomfortable things. Proving Ground: AS@U Student President 2014; Wellington BLV Youth Group.</w:t>
      </w:r>
    </w:p>
    <w:p w14:paraId="315C1E08" w14:textId="77777777" w:rsidR="006742FB" w:rsidRPr="00E40568" w:rsidRDefault="006742FB" w:rsidP="006742FB">
      <w:pPr>
        <w:pStyle w:val="Heading3"/>
        <w:rPr>
          <w:sz w:val="36"/>
          <w:szCs w:val="36"/>
        </w:rPr>
      </w:pPr>
      <w:r w:rsidRPr="00E40568">
        <w:rPr>
          <w:sz w:val="36"/>
          <w:szCs w:val="36"/>
        </w:rPr>
        <w:t>Profile</w:t>
      </w:r>
    </w:p>
    <w:p w14:paraId="725D6871" w14:textId="77777777" w:rsidR="009E6C69" w:rsidRPr="009E6C69" w:rsidRDefault="009E6C69" w:rsidP="009E6C69">
      <w:pPr>
        <w:spacing w:before="120" w:line="288" w:lineRule="auto"/>
        <w:rPr>
          <w:sz w:val="36"/>
          <w:szCs w:val="36"/>
        </w:rPr>
      </w:pPr>
      <w:r w:rsidRPr="009E6C69">
        <w:rPr>
          <w:sz w:val="36"/>
          <w:szCs w:val="36"/>
        </w:rPr>
        <w:t xml:space="preserve">Caspian-Kade “CK” Stellata has Cat-Butlered their way into a Reputation as the local Wine Ent - Like a Wine Aunt, but with less Aunt &amp; more Tokein’s sentient tree. The person who doesn’t push you to come over like a parent might, but notices when you’re there, then helps you clamber through your problems until you can see the forest past the trees. </w:t>
      </w:r>
    </w:p>
    <w:p w14:paraId="047CACC4" w14:textId="77777777" w:rsidR="009E6C69" w:rsidRPr="009E6C69" w:rsidRDefault="009E6C69" w:rsidP="009E6C69">
      <w:pPr>
        <w:spacing w:before="120" w:line="288" w:lineRule="auto"/>
        <w:rPr>
          <w:sz w:val="36"/>
          <w:szCs w:val="36"/>
        </w:rPr>
      </w:pPr>
      <w:r w:rsidRPr="009E6C69">
        <w:rPr>
          <w:sz w:val="36"/>
          <w:szCs w:val="36"/>
        </w:rPr>
        <w:t xml:space="preserve">CK is a relatively fresh sprout at 35, with less than 2 years in BLV, but all 35 of those years have been spent flirting with the legal definition of Blind. </w:t>
      </w:r>
    </w:p>
    <w:p w14:paraId="3DFC9C77" w14:textId="77777777" w:rsidR="009E6C69" w:rsidRPr="009E6C69" w:rsidRDefault="009E6C69" w:rsidP="009E6C69">
      <w:pPr>
        <w:spacing w:before="120" w:line="288" w:lineRule="auto"/>
        <w:rPr>
          <w:sz w:val="36"/>
          <w:szCs w:val="36"/>
        </w:rPr>
      </w:pPr>
      <w:r w:rsidRPr="009E6C69">
        <w:rPr>
          <w:sz w:val="36"/>
          <w:szCs w:val="36"/>
        </w:rPr>
        <w:t xml:space="preserve">Young Sprouts come with new-fangled ideas like Wellington’s new Youth Group, &amp; pronouns - CK uses They or Them, not She or Him, &amp; wants to find more ways to make unfamiliar concepts comfortable for current BLV members </w:t>
      </w:r>
      <w:r w:rsidRPr="009E6C69">
        <w:rPr>
          <w:sz w:val="36"/>
          <w:szCs w:val="36"/>
        </w:rPr>
        <w:lastRenderedPageBreak/>
        <w:t>while exploring ways for younger Blind or Low Vision Kiwis to engage with BLV.</w:t>
      </w:r>
    </w:p>
    <w:p w14:paraId="1F0B6317" w14:textId="77777777" w:rsidR="009E6C69" w:rsidRPr="009E6C69" w:rsidRDefault="009E6C69" w:rsidP="009E6C69">
      <w:pPr>
        <w:spacing w:before="120" w:line="288" w:lineRule="auto"/>
        <w:rPr>
          <w:sz w:val="36"/>
          <w:szCs w:val="36"/>
        </w:rPr>
      </w:pPr>
      <w:r w:rsidRPr="009E6C69">
        <w:rPr>
          <w:sz w:val="36"/>
          <w:szCs w:val="36"/>
        </w:rPr>
        <w:t xml:space="preserve">Living with multiple Disabilities is always going to make things like work experience challenging, &amp; CK has been fighting their body since day one. Thanks to Guiding &amp; Scouting, plus the small bit of true work experience they have, CK has a solid grounding in governance, NGOs, volunteering, &amp; a truly Jack-of-all-trades skillset. </w:t>
      </w:r>
    </w:p>
    <w:p w14:paraId="64E8F4A6" w14:textId="7BD79A4E" w:rsidR="006742FB" w:rsidRPr="00C9668A" w:rsidRDefault="009E6C69" w:rsidP="009E6C69">
      <w:pPr>
        <w:spacing w:before="120" w:line="288" w:lineRule="auto"/>
        <w:rPr>
          <w:sz w:val="36"/>
          <w:szCs w:val="36"/>
        </w:rPr>
      </w:pPr>
      <w:r w:rsidRPr="009E6C69">
        <w:rPr>
          <w:sz w:val="36"/>
          <w:szCs w:val="36"/>
        </w:rPr>
        <w:t>If you truly wish to see CK shine (pun absolutely intended), unleash them upon a task where there’s an underdog, attention to detail is needed, &amp; a certain level of caring stubbornness is handy.</w:t>
      </w:r>
    </w:p>
    <w:p w14:paraId="40DEFE21" w14:textId="77777777" w:rsidR="005A499E" w:rsidRPr="00C9668A" w:rsidRDefault="005A499E" w:rsidP="00C9668A">
      <w:pPr>
        <w:spacing w:before="120" w:line="288" w:lineRule="auto"/>
        <w:rPr>
          <w:sz w:val="36"/>
          <w:szCs w:val="36"/>
        </w:rPr>
      </w:pPr>
    </w:p>
    <w:p w14:paraId="7CDAC057" w14:textId="77777777" w:rsidR="005A499E" w:rsidRDefault="005A499E" w:rsidP="0024545F">
      <w:pPr>
        <w:pStyle w:val="lb1"/>
      </w:pPr>
    </w:p>
    <w:bookmarkEnd w:id="0"/>
    <w:p w14:paraId="1D35760A" w14:textId="77777777" w:rsidR="009344F5" w:rsidRPr="009344F5" w:rsidRDefault="009344F5" w:rsidP="009344F5">
      <w:pPr>
        <w:spacing w:before="120"/>
        <w:rPr>
          <w:rFonts w:cs="Arial"/>
          <w:sz w:val="36"/>
          <w:szCs w:val="36"/>
        </w:rPr>
      </w:pPr>
    </w:p>
    <w:sectPr w:rsidR="009344F5" w:rsidRPr="009344F5" w:rsidSect="00B42CEA">
      <w:footerReference w:type="default" r:id="rId10"/>
      <w:pgSz w:w="12240" w:h="15840"/>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3B19C" w14:textId="77777777" w:rsidR="006471CB" w:rsidRDefault="006471CB" w:rsidP="000853E9">
      <w:pPr>
        <w:spacing w:after="0" w:line="240" w:lineRule="auto"/>
      </w:pPr>
      <w:r>
        <w:separator/>
      </w:r>
    </w:p>
  </w:endnote>
  <w:endnote w:type="continuationSeparator" w:id="0">
    <w:p w14:paraId="202304FD" w14:textId="77777777" w:rsidR="006471CB" w:rsidRDefault="006471CB" w:rsidP="00085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803169"/>
      <w:docPartObj>
        <w:docPartGallery w:val="Page Numbers (Bottom of Page)"/>
        <w:docPartUnique/>
      </w:docPartObj>
    </w:sdtPr>
    <w:sdtEndPr>
      <w:rPr>
        <w:noProof/>
        <w:sz w:val="36"/>
        <w:szCs w:val="36"/>
      </w:rPr>
    </w:sdtEndPr>
    <w:sdtContent>
      <w:p w14:paraId="580FADFC" w14:textId="6130AFF1" w:rsidR="003142F1" w:rsidRPr="003142F1" w:rsidRDefault="003142F1" w:rsidP="003142F1">
        <w:pPr>
          <w:pStyle w:val="Footer"/>
          <w:jc w:val="center"/>
          <w:rPr>
            <w:sz w:val="36"/>
            <w:szCs w:val="36"/>
          </w:rPr>
        </w:pPr>
        <w:r w:rsidRPr="003142F1">
          <w:rPr>
            <w:sz w:val="36"/>
            <w:szCs w:val="36"/>
          </w:rPr>
          <w:fldChar w:fldCharType="begin"/>
        </w:r>
        <w:r w:rsidRPr="003142F1">
          <w:rPr>
            <w:sz w:val="36"/>
            <w:szCs w:val="36"/>
          </w:rPr>
          <w:instrText xml:space="preserve"> PAGE   \* MERGEFORMAT </w:instrText>
        </w:r>
        <w:r w:rsidRPr="003142F1">
          <w:rPr>
            <w:sz w:val="36"/>
            <w:szCs w:val="36"/>
          </w:rPr>
          <w:fldChar w:fldCharType="separate"/>
        </w:r>
        <w:r w:rsidRPr="003142F1">
          <w:rPr>
            <w:noProof/>
            <w:sz w:val="36"/>
            <w:szCs w:val="36"/>
          </w:rPr>
          <w:t>2</w:t>
        </w:r>
        <w:r w:rsidRPr="003142F1">
          <w:rPr>
            <w:noProof/>
            <w:sz w:val="36"/>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C0430" w14:textId="77777777" w:rsidR="006471CB" w:rsidRDefault="006471CB" w:rsidP="000853E9">
      <w:pPr>
        <w:spacing w:after="0" w:line="240" w:lineRule="auto"/>
      </w:pPr>
      <w:r>
        <w:separator/>
      </w:r>
    </w:p>
  </w:footnote>
  <w:footnote w:type="continuationSeparator" w:id="0">
    <w:p w14:paraId="4E8B976E" w14:textId="77777777" w:rsidR="006471CB" w:rsidRDefault="006471CB" w:rsidP="00085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777"/>
    <w:multiLevelType w:val="hybridMultilevel"/>
    <w:tmpl w:val="26EA5236"/>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220D85"/>
    <w:multiLevelType w:val="hybridMultilevel"/>
    <w:tmpl w:val="A64E77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816C5E"/>
    <w:multiLevelType w:val="hybridMultilevel"/>
    <w:tmpl w:val="56BCC93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1B041EA"/>
    <w:multiLevelType w:val="hybridMultilevel"/>
    <w:tmpl w:val="CD76E210"/>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50D4CFE"/>
    <w:multiLevelType w:val="hybridMultilevel"/>
    <w:tmpl w:val="DF3447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87E3EE4"/>
    <w:multiLevelType w:val="hybridMultilevel"/>
    <w:tmpl w:val="FCC6C0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2287FF8"/>
    <w:multiLevelType w:val="hybridMultilevel"/>
    <w:tmpl w:val="1FDA33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5CA68FC"/>
    <w:multiLevelType w:val="hybridMultilevel"/>
    <w:tmpl w:val="CE9CC6F8"/>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72B5C76"/>
    <w:multiLevelType w:val="hybridMultilevel"/>
    <w:tmpl w:val="D4600D2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320768DF"/>
    <w:multiLevelType w:val="hybridMultilevel"/>
    <w:tmpl w:val="F43E75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47B231A1"/>
    <w:multiLevelType w:val="hybridMultilevel"/>
    <w:tmpl w:val="73D0601C"/>
    <w:lvl w:ilvl="0" w:tplc="55286544">
      <w:numFmt w:val="bullet"/>
      <w:lvlText w:val=""/>
      <w:lvlJc w:val="left"/>
      <w:pPr>
        <w:ind w:left="720" w:hanging="360"/>
      </w:pPr>
      <w:rPr>
        <w:rFonts w:ascii="Symbol" w:eastAsia="Times New Roman"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BE439A5"/>
    <w:multiLevelType w:val="hybridMultilevel"/>
    <w:tmpl w:val="76DEAA98"/>
    <w:lvl w:ilvl="0" w:tplc="483C7D76">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1C52746"/>
    <w:multiLevelType w:val="hybridMultilevel"/>
    <w:tmpl w:val="DB7E06B2"/>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4DF2D3E"/>
    <w:multiLevelType w:val="hybridMultilevel"/>
    <w:tmpl w:val="D5EEB8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9B25393"/>
    <w:multiLevelType w:val="hybridMultilevel"/>
    <w:tmpl w:val="EDA8C47A"/>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60393A34"/>
    <w:multiLevelType w:val="hybridMultilevel"/>
    <w:tmpl w:val="515A42DC"/>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20A6111"/>
    <w:multiLevelType w:val="hybridMultilevel"/>
    <w:tmpl w:val="0E1A47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6BA43AB"/>
    <w:multiLevelType w:val="hybridMultilevel"/>
    <w:tmpl w:val="8BE2CDC4"/>
    <w:lvl w:ilvl="0" w:tplc="652A7E60">
      <w:numFmt w:val="bullet"/>
      <w:lvlText w:val="•"/>
      <w:lvlJc w:val="left"/>
      <w:pPr>
        <w:ind w:left="1080" w:hanging="72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85309F6"/>
    <w:multiLevelType w:val="hybridMultilevel"/>
    <w:tmpl w:val="865CE938"/>
    <w:lvl w:ilvl="0" w:tplc="F8265170">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6FB01191"/>
    <w:multiLevelType w:val="hybridMultilevel"/>
    <w:tmpl w:val="31CAA074"/>
    <w:lvl w:ilvl="0" w:tplc="483C7D76">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1EF1BE0"/>
    <w:multiLevelType w:val="hybridMultilevel"/>
    <w:tmpl w:val="24564DB6"/>
    <w:lvl w:ilvl="0" w:tplc="D9288C76">
      <w:start w:val="1"/>
      <w:numFmt w:val="bullet"/>
      <w:lvlText w:val="­"/>
      <w:lvlJc w:val="left"/>
      <w:pPr>
        <w:ind w:left="720" w:hanging="360"/>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49F3D7D"/>
    <w:multiLevelType w:val="hybridMultilevel"/>
    <w:tmpl w:val="4CFA67E0"/>
    <w:lvl w:ilvl="0" w:tplc="483C7D76">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9587E93"/>
    <w:multiLevelType w:val="hybridMultilevel"/>
    <w:tmpl w:val="0F7096AC"/>
    <w:lvl w:ilvl="0" w:tplc="D5665E6E">
      <w:start w:val="1"/>
      <w:numFmt w:val="bullet"/>
      <w:pStyle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53414303">
    <w:abstractNumId w:val="22"/>
  </w:num>
  <w:num w:numId="2" w16cid:durableId="1967810397">
    <w:abstractNumId w:val="8"/>
  </w:num>
  <w:num w:numId="3" w16cid:durableId="143007915">
    <w:abstractNumId w:val="0"/>
  </w:num>
  <w:num w:numId="4" w16cid:durableId="1619533120">
    <w:abstractNumId w:val="15"/>
  </w:num>
  <w:num w:numId="5" w16cid:durableId="210196409">
    <w:abstractNumId w:val="3"/>
  </w:num>
  <w:num w:numId="6" w16cid:durableId="1250043331">
    <w:abstractNumId w:val="12"/>
  </w:num>
  <w:num w:numId="7" w16cid:durableId="101533297">
    <w:abstractNumId w:val="7"/>
  </w:num>
  <w:num w:numId="8" w16cid:durableId="1465391464">
    <w:abstractNumId w:val="17"/>
  </w:num>
  <w:num w:numId="9" w16cid:durableId="1363559384">
    <w:abstractNumId w:val="1"/>
  </w:num>
  <w:num w:numId="10" w16cid:durableId="216403940">
    <w:abstractNumId w:val="14"/>
  </w:num>
  <w:num w:numId="11" w16cid:durableId="384335781">
    <w:abstractNumId w:val="6"/>
  </w:num>
  <w:num w:numId="12" w16cid:durableId="797646197">
    <w:abstractNumId w:val="13"/>
  </w:num>
  <w:num w:numId="13" w16cid:durableId="301935061">
    <w:abstractNumId w:val="2"/>
  </w:num>
  <w:num w:numId="14" w16cid:durableId="1936211347">
    <w:abstractNumId w:val="9"/>
  </w:num>
  <w:num w:numId="15" w16cid:durableId="386612681">
    <w:abstractNumId w:val="20"/>
  </w:num>
  <w:num w:numId="16" w16cid:durableId="287782197">
    <w:abstractNumId w:val="16"/>
  </w:num>
  <w:num w:numId="17" w16cid:durableId="74481212">
    <w:abstractNumId w:val="11"/>
  </w:num>
  <w:num w:numId="18" w16cid:durableId="343364379">
    <w:abstractNumId w:val="19"/>
  </w:num>
  <w:num w:numId="19" w16cid:durableId="1424884007">
    <w:abstractNumId w:val="21"/>
  </w:num>
  <w:num w:numId="20" w16cid:durableId="1266353166">
    <w:abstractNumId w:val="10"/>
  </w:num>
  <w:num w:numId="21" w16cid:durableId="235479986">
    <w:abstractNumId w:val="5"/>
  </w:num>
  <w:num w:numId="22" w16cid:durableId="1008866625">
    <w:abstractNumId w:val="4"/>
  </w:num>
  <w:num w:numId="23" w16cid:durableId="165198325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E8B"/>
    <w:rsid w:val="00021FE6"/>
    <w:rsid w:val="0004542E"/>
    <w:rsid w:val="00056AC2"/>
    <w:rsid w:val="000735E3"/>
    <w:rsid w:val="000853E9"/>
    <w:rsid w:val="000A3D0F"/>
    <w:rsid w:val="000C5DE1"/>
    <w:rsid w:val="000D50E1"/>
    <w:rsid w:val="000E564A"/>
    <w:rsid w:val="000F3903"/>
    <w:rsid w:val="000F6B9E"/>
    <w:rsid w:val="00114270"/>
    <w:rsid w:val="0012646C"/>
    <w:rsid w:val="00146510"/>
    <w:rsid w:val="00152E84"/>
    <w:rsid w:val="00185A96"/>
    <w:rsid w:val="00186A53"/>
    <w:rsid w:val="001A704D"/>
    <w:rsid w:val="001A7056"/>
    <w:rsid w:val="001B0661"/>
    <w:rsid w:val="001B12E5"/>
    <w:rsid w:val="001B47B6"/>
    <w:rsid w:val="001C1F41"/>
    <w:rsid w:val="001D0664"/>
    <w:rsid w:val="001F05D9"/>
    <w:rsid w:val="00202572"/>
    <w:rsid w:val="00214324"/>
    <w:rsid w:val="00221235"/>
    <w:rsid w:val="002225DA"/>
    <w:rsid w:val="00224937"/>
    <w:rsid w:val="00261AF3"/>
    <w:rsid w:val="00262435"/>
    <w:rsid w:val="002731CF"/>
    <w:rsid w:val="00273E1F"/>
    <w:rsid w:val="00290374"/>
    <w:rsid w:val="00297AAF"/>
    <w:rsid w:val="002C3391"/>
    <w:rsid w:val="002E4B52"/>
    <w:rsid w:val="002E52F0"/>
    <w:rsid w:val="002F78C2"/>
    <w:rsid w:val="0030528D"/>
    <w:rsid w:val="003142F1"/>
    <w:rsid w:val="003157FA"/>
    <w:rsid w:val="0034743F"/>
    <w:rsid w:val="00347F9F"/>
    <w:rsid w:val="00364C62"/>
    <w:rsid w:val="003674B2"/>
    <w:rsid w:val="00383BC9"/>
    <w:rsid w:val="0038703B"/>
    <w:rsid w:val="0039301C"/>
    <w:rsid w:val="003A2C4B"/>
    <w:rsid w:val="003B156A"/>
    <w:rsid w:val="003C2A90"/>
    <w:rsid w:val="003E379D"/>
    <w:rsid w:val="004167F0"/>
    <w:rsid w:val="00444179"/>
    <w:rsid w:val="00454019"/>
    <w:rsid w:val="00460939"/>
    <w:rsid w:val="00472C38"/>
    <w:rsid w:val="004A3AF7"/>
    <w:rsid w:val="004B62BF"/>
    <w:rsid w:val="004D26E4"/>
    <w:rsid w:val="004E0602"/>
    <w:rsid w:val="00524811"/>
    <w:rsid w:val="00532EB5"/>
    <w:rsid w:val="00545B64"/>
    <w:rsid w:val="00553DFF"/>
    <w:rsid w:val="00572703"/>
    <w:rsid w:val="00581F56"/>
    <w:rsid w:val="00583387"/>
    <w:rsid w:val="005934C5"/>
    <w:rsid w:val="005A499E"/>
    <w:rsid w:val="005A7F1B"/>
    <w:rsid w:val="005E3B5E"/>
    <w:rsid w:val="005E42A9"/>
    <w:rsid w:val="005F2271"/>
    <w:rsid w:val="006469F3"/>
    <w:rsid w:val="006471CB"/>
    <w:rsid w:val="00655660"/>
    <w:rsid w:val="00664C49"/>
    <w:rsid w:val="006742FB"/>
    <w:rsid w:val="00674AF5"/>
    <w:rsid w:val="006754E6"/>
    <w:rsid w:val="006A077A"/>
    <w:rsid w:val="006A0C49"/>
    <w:rsid w:val="006A3B86"/>
    <w:rsid w:val="006B4AAD"/>
    <w:rsid w:val="006B7315"/>
    <w:rsid w:val="006C0016"/>
    <w:rsid w:val="006E26CD"/>
    <w:rsid w:val="006F52CD"/>
    <w:rsid w:val="00704DA6"/>
    <w:rsid w:val="00717466"/>
    <w:rsid w:val="00764857"/>
    <w:rsid w:val="0077097B"/>
    <w:rsid w:val="007757B2"/>
    <w:rsid w:val="00777978"/>
    <w:rsid w:val="00797049"/>
    <w:rsid w:val="007A3E84"/>
    <w:rsid w:val="007E2A29"/>
    <w:rsid w:val="007E2F71"/>
    <w:rsid w:val="007F3273"/>
    <w:rsid w:val="007F6F48"/>
    <w:rsid w:val="008149D2"/>
    <w:rsid w:val="008168C0"/>
    <w:rsid w:val="00837F37"/>
    <w:rsid w:val="00851ED5"/>
    <w:rsid w:val="00852B1B"/>
    <w:rsid w:val="00876C99"/>
    <w:rsid w:val="00877A71"/>
    <w:rsid w:val="0089333B"/>
    <w:rsid w:val="008D4D94"/>
    <w:rsid w:val="008E11F0"/>
    <w:rsid w:val="008F2C49"/>
    <w:rsid w:val="009012BF"/>
    <w:rsid w:val="00902E8B"/>
    <w:rsid w:val="009117E2"/>
    <w:rsid w:val="009132AC"/>
    <w:rsid w:val="00925602"/>
    <w:rsid w:val="009344F5"/>
    <w:rsid w:val="00960858"/>
    <w:rsid w:val="00964549"/>
    <w:rsid w:val="00970C0A"/>
    <w:rsid w:val="00985FCC"/>
    <w:rsid w:val="009873BD"/>
    <w:rsid w:val="00992FCD"/>
    <w:rsid w:val="009B62B5"/>
    <w:rsid w:val="009E405C"/>
    <w:rsid w:val="009E6C69"/>
    <w:rsid w:val="00A1029D"/>
    <w:rsid w:val="00A17B86"/>
    <w:rsid w:val="00A23296"/>
    <w:rsid w:val="00A23F9A"/>
    <w:rsid w:val="00A376A7"/>
    <w:rsid w:val="00A42E77"/>
    <w:rsid w:val="00A64AD9"/>
    <w:rsid w:val="00A675B1"/>
    <w:rsid w:val="00A90D31"/>
    <w:rsid w:val="00A91458"/>
    <w:rsid w:val="00A92239"/>
    <w:rsid w:val="00AB1C9E"/>
    <w:rsid w:val="00AC2680"/>
    <w:rsid w:val="00AD17BD"/>
    <w:rsid w:val="00AE0274"/>
    <w:rsid w:val="00AF3AD1"/>
    <w:rsid w:val="00B16448"/>
    <w:rsid w:val="00B42CEA"/>
    <w:rsid w:val="00B74A45"/>
    <w:rsid w:val="00B75979"/>
    <w:rsid w:val="00B759E1"/>
    <w:rsid w:val="00B906FF"/>
    <w:rsid w:val="00BA72AE"/>
    <w:rsid w:val="00BB1C88"/>
    <w:rsid w:val="00BC5D95"/>
    <w:rsid w:val="00BD2D5D"/>
    <w:rsid w:val="00C329AA"/>
    <w:rsid w:val="00C43F65"/>
    <w:rsid w:val="00C5441B"/>
    <w:rsid w:val="00CA0702"/>
    <w:rsid w:val="00CA4A45"/>
    <w:rsid w:val="00CA7FE5"/>
    <w:rsid w:val="00CB21F2"/>
    <w:rsid w:val="00CB4A5D"/>
    <w:rsid w:val="00CB6827"/>
    <w:rsid w:val="00CC6252"/>
    <w:rsid w:val="00CC6ECA"/>
    <w:rsid w:val="00CE2C9A"/>
    <w:rsid w:val="00CF534B"/>
    <w:rsid w:val="00CF6162"/>
    <w:rsid w:val="00D05C72"/>
    <w:rsid w:val="00D16A95"/>
    <w:rsid w:val="00D4288C"/>
    <w:rsid w:val="00D51264"/>
    <w:rsid w:val="00D537A8"/>
    <w:rsid w:val="00D56F39"/>
    <w:rsid w:val="00D61E2D"/>
    <w:rsid w:val="00D82D3B"/>
    <w:rsid w:val="00D91078"/>
    <w:rsid w:val="00D94809"/>
    <w:rsid w:val="00DA6023"/>
    <w:rsid w:val="00DB0C6B"/>
    <w:rsid w:val="00DC3AA3"/>
    <w:rsid w:val="00DE3FEB"/>
    <w:rsid w:val="00E40568"/>
    <w:rsid w:val="00E44303"/>
    <w:rsid w:val="00E4477E"/>
    <w:rsid w:val="00E44DC4"/>
    <w:rsid w:val="00E52E65"/>
    <w:rsid w:val="00E5549E"/>
    <w:rsid w:val="00E7678B"/>
    <w:rsid w:val="00E95811"/>
    <w:rsid w:val="00EB717B"/>
    <w:rsid w:val="00EF11C8"/>
    <w:rsid w:val="00F0718F"/>
    <w:rsid w:val="00F11950"/>
    <w:rsid w:val="00F121C3"/>
    <w:rsid w:val="00F202AA"/>
    <w:rsid w:val="00F5461B"/>
    <w:rsid w:val="00F66349"/>
    <w:rsid w:val="00F73862"/>
    <w:rsid w:val="00F910EE"/>
    <w:rsid w:val="00F97A5C"/>
    <w:rsid w:val="00FA4B4A"/>
    <w:rsid w:val="00FA73E0"/>
    <w:rsid w:val="00FB13D5"/>
    <w:rsid w:val="00FD2A87"/>
    <w:rsid w:val="00FE3253"/>
    <w:rsid w:val="00FE3924"/>
    <w:rsid w:val="00FE7A7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D0289"/>
  <w15:chartTrackingRefBased/>
  <w15:docId w15:val="{E305C34C-A702-4C1D-BA3C-056A52D0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18F"/>
    <w:pPr>
      <w:spacing w:after="120" w:line="276" w:lineRule="auto"/>
    </w:pPr>
    <w:rPr>
      <w:rFonts w:eastAsia="Times New Roman" w:cs="Times New Roman"/>
      <w:szCs w:val="24"/>
      <w:lang w:val="en-GB" w:eastAsia="en-GB"/>
    </w:rPr>
  </w:style>
  <w:style w:type="paragraph" w:styleId="Heading1">
    <w:name w:val="heading 1"/>
    <w:basedOn w:val="Normal"/>
    <w:next w:val="Normal"/>
    <w:link w:val="Heading1Char"/>
    <w:uiPriority w:val="9"/>
    <w:qFormat/>
    <w:rsid w:val="002C3391"/>
    <w:pPr>
      <w:keepNext/>
      <w:spacing w:before="360" w:after="240"/>
      <w:outlineLvl w:val="0"/>
    </w:pPr>
    <w:rPr>
      <w:rFonts w:cs="Arial"/>
      <w:b/>
      <w:bCs/>
      <w:kern w:val="32"/>
      <w:sz w:val="36"/>
      <w:szCs w:val="36"/>
    </w:rPr>
  </w:style>
  <w:style w:type="paragraph" w:styleId="Heading2">
    <w:name w:val="heading 2"/>
    <w:basedOn w:val="Normal"/>
    <w:next w:val="Normal"/>
    <w:link w:val="Heading2Char"/>
    <w:uiPriority w:val="9"/>
    <w:qFormat/>
    <w:rsid w:val="00532EB5"/>
    <w:pPr>
      <w:keepNext/>
      <w:pageBreakBefore/>
      <w:pBdr>
        <w:bottom w:val="single" w:sz="4" w:space="1" w:color="auto"/>
      </w:pBdr>
      <w:spacing w:after="180"/>
      <w:outlineLvl w:val="1"/>
    </w:pPr>
    <w:rPr>
      <w:rFonts w:cs="Arial"/>
      <w:b/>
      <w:bCs/>
      <w:iCs/>
      <w:sz w:val="32"/>
      <w:szCs w:val="28"/>
    </w:rPr>
  </w:style>
  <w:style w:type="paragraph" w:styleId="Heading3">
    <w:name w:val="heading 3"/>
    <w:basedOn w:val="Normal"/>
    <w:next w:val="Normal"/>
    <w:link w:val="Heading3Char"/>
    <w:qFormat/>
    <w:rsid w:val="002C3391"/>
    <w:pPr>
      <w:keepNext/>
      <w:spacing w:before="240"/>
      <w:outlineLvl w:val="2"/>
    </w:pPr>
    <w:rPr>
      <w:rFonts w:cs="Arial"/>
      <w:b/>
      <w:bCs/>
      <w:sz w:val="28"/>
      <w:szCs w:val="26"/>
    </w:rPr>
  </w:style>
  <w:style w:type="paragraph" w:styleId="Heading4">
    <w:name w:val="heading 4"/>
    <w:basedOn w:val="Normal"/>
    <w:next w:val="Normal"/>
    <w:link w:val="Heading4Char"/>
    <w:qFormat/>
    <w:rsid w:val="006469F3"/>
    <w:pPr>
      <w:keepNext/>
      <w:spacing w:before="240"/>
      <w:outlineLvl w:val="3"/>
    </w:pPr>
    <w:rPr>
      <w:b/>
      <w:bCs/>
      <w:sz w:val="26"/>
      <w:szCs w:val="28"/>
    </w:rPr>
  </w:style>
  <w:style w:type="paragraph" w:styleId="Heading5">
    <w:name w:val="heading 5"/>
    <w:basedOn w:val="Normal"/>
    <w:next w:val="Normal"/>
    <w:link w:val="Heading5Char"/>
    <w:qFormat/>
    <w:rsid w:val="00925602"/>
    <w:pPr>
      <w:spacing w:before="240" w:after="60"/>
      <w:outlineLvl w:val="4"/>
    </w:pPr>
    <w:rPr>
      <w:b/>
      <w:bCs/>
      <w:i/>
      <w:iCs/>
      <w:sz w:val="28"/>
      <w:szCs w:val="26"/>
    </w:rPr>
  </w:style>
  <w:style w:type="paragraph" w:styleId="Heading6">
    <w:name w:val="heading 6"/>
    <w:basedOn w:val="Normal"/>
    <w:next w:val="Normal"/>
    <w:link w:val="Heading6Char"/>
    <w:qFormat/>
    <w:rsid w:val="0092560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3391"/>
    <w:rPr>
      <w:rFonts w:eastAsia="Times New Roman" w:cs="Arial"/>
      <w:b/>
      <w:bCs/>
      <w:kern w:val="32"/>
      <w:sz w:val="36"/>
      <w:szCs w:val="36"/>
      <w:lang w:val="en-GB" w:eastAsia="en-GB"/>
    </w:rPr>
  </w:style>
  <w:style w:type="character" w:customStyle="1" w:styleId="Heading2Char">
    <w:name w:val="Heading 2 Char"/>
    <w:link w:val="Heading2"/>
    <w:uiPriority w:val="9"/>
    <w:rsid w:val="00532EB5"/>
    <w:rPr>
      <w:rFonts w:eastAsia="Times New Roman" w:cs="Arial"/>
      <w:b/>
      <w:bCs/>
      <w:iCs/>
      <w:sz w:val="32"/>
      <w:szCs w:val="28"/>
      <w:lang w:val="en-GB" w:eastAsia="en-GB"/>
    </w:rPr>
  </w:style>
  <w:style w:type="character" w:customStyle="1" w:styleId="Heading3Char">
    <w:name w:val="Heading 3 Char"/>
    <w:link w:val="Heading3"/>
    <w:rsid w:val="002C3391"/>
    <w:rPr>
      <w:rFonts w:eastAsia="Times New Roman" w:cs="Arial"/>
      <w:b/>
      <w:bCs/>
      <w:sz w:val="28"/>
      <w:szCs w:val="26"/>
      <w:lang w:val="en-GB" w:eastAsia="en-GB"/>
    </w:rPr>
  </w:style>
  <w:style w:type="character" w:customStyle="1" w:styleId="Heading4Char">
    <w:name w:val="Heading 4 Char"/>
    <w:basedOn w:val="DefaultParagraphFont"/>
    <w:link w:val="Heading4"/>
    <w:rsid w:val="00B906FF"/>
    <w:rPr>
      <w:rFonts w:eastAsia="Times New Roman" w:cs="Times New Roman"/>
      <w:b/>
      <w:bCs/>
      <w:sz w:val="26"/>
      <w:szCs w:val="28"/>
      <w:lang w:val="en-GB" w:eastAsia="en-GB"/>
    </w:rPr>
  </w:style>
  <w:style w:type="character" w:customStyle="1" w:styleId="Heading5Char">
    <w:name w:val="Heading 5 Char"/>
    <w:basedOn w:val="DefaultParagraphFont"/>
    <w:link w:val="Heading5"/>
    <w:rsid w:val="00B906FF"/>
    <w:rPr>
      <w:rFonts w:eastAsia="Times New Roman" w:cs="Times New Roman"/>
      <w:b/>
      <w:bCs/>
      <w:i/>
      <w:iCs/>
      <w:sz w:val="28"/>
      <w:szCs w:val="26"/>
      <w:lang w:val="en-GB" w:eastAsia="en-GB"/>
    </w:rPr>
  </w:style>
  <w:style w:type="character" w:customStyle="1" w:styleId="Heading6Char">
    <w:name w:val="Heading 6 Char"/>
    <w:basedOn w:val="DefaultParagraphFont"/>
    <w:link w:val="Heading6"/>
    <w:rsid w:val="00B906FF"/>
    <w:rPr>
      <w:rFonts w:eastAsia="Times New Roman" w:cs="Times New Roman"/>
      <w:b/>
      <w:bCs/>
      <w:sz w:val="22"/>
      <w:lang w:val="en-GB" w:eastAsia="en-GB"/>
    </w:rPr>
  </w:style>
  <w:style w:type="character" w:customStyle="1" w:styleId="PageNumberDAISY">
    <w:name w:val="Page Number (DAISY)"/>
    <w:rsid w:val="006469F3"/>
    <w:rPr>
      <w:rFonts w:ascii="Arial" w:hAnsi="Arial"/>
      <w:color w:val="000000"/>
      <w:sz w:val="24"/>
      <w:bdr w:val="dotted" w:sz="4" w:space="0" w:color="auto"/>
      <w:lang w:val="en-GB"/>
    </w:rPr>
  </w:style>
  <w:style w:type="paragraph" w:customStyle="1" w:styleId="Prodnote-OptionalDAISY">
    <w:name w:val="Prodnote - Optional (DAISY)"/>
    <w:basedOn w:val="Normal"/>
    <w:rsid w:val="006469F3"/>
    <w:pPr>
      <w:ind w:left="567" w:right="567"/>
    </w:pPr>
    <w:rPr>
      <w:lang w:eastAsia="sv-SE"/>
    </w:rPr>
  </w:style>
  <w:style w:type="table" w:styleId="TableGrid">
    <w:name w:val="Table Grid"/>
    <w:basedOn w:val="TableNormal"/>
    <w:rsid w:val="006469F3"/>
    <w:pPr>
      <w:spacing w:after="0" w:line="240" w:lineRule="auto"/>
    </w:pPr>
    <w:rPr>
      <w:rFonts w:eastAsia="Times New Roman" w:cs="Times New Roman"/>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6469F3"/>
    <w:rPr>
      <w:rFonts w:ascii="Arial" w:hAnsi="Arial"/>
      <w:b/>
      <w:iCs/>
      <w:sz w:val="24"/>
    </w:rPr>
  </w:style>
  <w:style w:type="character" w:styleId="Hyperlink">
    <w:name w:val="Hyperlink"/>
    <w:uiPriority w:val="99"/>
    <w:rsid w:val="00925602"/>
    <w:rPr>
      <w:color w:val="0000FF"/>
      <w:u w:val="single"/>
    </w:rPr>
  </w:style>
  <w:style w:type="paragraph" w:styleId="ListParagraph">
    <w:name w:val="List Paragraph"/>
    <w:basedOn w:val="Normal"/>
    <w:uiPriority w:val="34"/>
    <w:qFormat/>
    <w:rsid w:val="00925602"/>
    <w:pPr>
      <w:ind w:left="720"/>
      <w:contextualSpacing/>
    </w:pPr>
    <w:rPr>
      <w:rFonts w:eastAsia="Calibri"/>
      <w:szCs w:val="22"/>
      <w:lang w:val="en-NZ" w:eastAsia="en-US"/>
    </w:rPr>
  </w:style>
  <w:style w:type="paragraph" w:styleId="BalloonText">
    <w:name w:val="Balloon Text"/>
    <w:basedOn w:val="Normal"/>
    <w:link w:val="BalloonTextChar"/>
    <w:uiPriority w:val="99"/>
    <w:semiHidden/>
    <w:unhideWhenUsed/>
    <w:rsid w:val="00D05C7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C72"/>
    <w:rPr>
      <w:rFonts w:ascii="Segoe UI" w:eastAsia="Times New Roman" w:hAnsi="Segoe UI" w:cs="Segoe UI"/>
      <w:sz w:val="18"/>
      <w:szCs w:val="18"/>
      <w:lang w:val="en-GB" w:eastAsia="en-GB"/>
    </w:rPr>
  </w:style>
  <w:style w:type="character" w:styleId="CommentReference">
    <w:name w:val="annotation reference"/>
    <w:basedOn w:val="DefaultParagraphFont"/>
    <w:uiPriority w:val="99"/>
    <w:semiHidden/>
    <w:unhideWhenUsed/>
    <w:rsid w:val="00D05C72"/>
    <w:rPr>
      <w:sz w:val="16"/>
      <w:szCs w:val="16"/>
    </w:rPr>
  </w:style>
  <w:style w:type="paragraph" w:styleId="CommentText">
    <w:name w:val="annotation text"/>
    <w:basedOn w:val="Normal"/>
    <w:link w:val="CommentTextChar"/>
    <w:uiPriority w:val="99"/>
    <w:semiHidden/>
    <w:unhideWhenUsed/>
    <w:rsid w:val="00D05C72"/>
    <w:rPr>
      <w:sz w:val="20"/>
      <w:szCs w:val="20"/>
    </w:rPr>
  </w:style>
  <w:style w:type="character" w:customStyle="1" w:styleId="CommentTextChar">
    <w:name w:val="Comment Text Char"/>
    <w:basedOn w:val="DefaultParagraphFont"/>
    <w:link w:val="CommentText"/>
    <w:uiPriority w:val="99"/>
    <w:semiHidden/>
    <w:rsid w:val="00D05C72"/>
    <w:rPr>
      <w:rFonts w:eastAsia="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D05C72"/>
    <w:rPr>
      <w:b/>
      <w:bCs/>
    </w:rPr>
  </w:style>
  <w:style w:type="character" w:customStyle="1" w:styleId="CommentSubjectChar">
    <w:name w:val="Comment Subject Char"/>
    <w:basedOn w:val="CommentTextChar"/>
    <w:link w:val="CommentSubject"/>
    <w:uiPriority w:val="99"/>
    <w:semiHidden/>
    <w:rsid w:val="00D05C72"/>
    <w:rPr>
      <w:rFonts w:eastAsia="Times New Roman" w:cs="Times New Roman"/>
      <w:b/>
      <w:bCs/>
      <w:sz w:val="20"/>
      <w:szCs w:val="20"/>
      <w:lang w:val="en-GB" w:eastAsia="en-GB"/>
    </w:rPr>
  </w:style>
  <w:style w:type="character" w:styleId="FollowedHyperlink">
    <w:name w:val="FollowedHyperlink"/>
    <w:basedOn w:val="DefaultParagraphFont"/>
    <w:uiPriority w:val="99"/>
    <w:semiHidden/>
    <w:unhideWhenUsed/>
    <w:rsid w:val="004A3AF7"/>
    <w:rPr>
      <w:color w:val="954F72" w:themeColor="followedHyperlink"/>
      <w:u w:val="single"/>
    </w:rPr>
  </w:style>
  <w:style w:type="table" w:customStyle="1" w:styleId="Table-FooterDAISY">
    <w:name w:val="Table-Footer(DAISY)"/>
    <w:basedOn w:val="TableGrid"/>
    <w:qFormat/>
    <w:rsid w:val="006469F3"/>
    <w:rPr>
      <w:rFonts w:eastAsia="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lastRow">
      <w:tblPr/>
      <w:tcPr>
        <w:shd w:val="clear" w:color="auto" w:fill="C2D69B"/>
      </w:tcPr>
    </w:tblStylePr>
  </w:style>
  <w:style w:type="paragraph" w:customStyle="1" w:styleId="Default">
    <w:name w:val="Default"/>
    <w:rsid w:val="00D91078"/>
    <w:pPr>
      <w:autoSpaceDE w:val="0"/>
      <w:autoSpaceDN w:val="0"/>
      <w:adjustRightInd w:val="0"/>
      <w:spacing w:after="0" w:line="240" w:lineRule="auto"/>
    </w:pPr>
    <w:rPr>
      <w:rFonts w:ascii="Calibri" w:hAnsi="Calibri" w:cs="Calibri"/>
      <w:color w:val="000000"/>
      <w:szCs w:val="24"/>
      <w:lang w:val="en-NZ"/>
    </w:rPr>
  </w:style>
  <w:style w:type="paragraph" w:customStyle="1" w:styleId="Body">
    <w:name w:val="Body"/>
    <w:rsid w:val="00DB0C6B"/>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bdr w:val="nil"/>
      <w:lang w:eastAsia="en-NZ"/>
      <w14:textOutline w14:w="0" w14:cap="flat" w14:cmpd="sng" w14:algn="ctr">
        <w14:noFill/>
        <w14:prstDash w14:val="solid"/>
        <w14:bevel/>
      </w14:textOutline>
    </w:rPr>
  </w:style>
  <w:style w:type="paragraph" w:customStyle="1" w:styleId="l1">
    <w:name w:val="l1"/>
    <w:basedOn w:val="Normal"/>
    <w:link w:val="l1Char"/>
    <w:rsid w:val="00A91458"/>
    <w:pPr>
      <w:spacing w:after="0" w:line="240" w:lineRule="auto"/>
      <w:ind w:left="360" w:hanging="360"/>
    </w:pPr>
    <w:rPr>
      <w:rFonts w:eastAsiaTheme="minorHAnsi" w:cs="Arial"/>
      <w:szCs w:val="22"/>
      <w:lang w:val="en-NZ" w:eastAsia="en-US"/>
    </w:rPr>
  </w:style>
  <w:style w:type="character" w:customStyle="1" w:styleId="l1Char">
    <w:name w:val="l1 Char"/>
    <w:basedOn w:val="DefaultParagraphFont"/>
    <w:link w:val="l1"/>
    <w:rsid w:val="00A91458"/>
    <w:rPr>
      <w:rFonts w:cs="Arial"/>
      <w:lang w:val="en-NZ"/>
    </w:rPr>
  </w:style>
  <w:style w:type="paragraph" w:styleId="Title">
    <w:name w:val="Title"/>
    <w:basedOn w:val="Heading1"/>
    <w:next w:val="Normal"/>
    <w:link w:val="TitleChar"/>
    <w:uiPriority w:val="10"/>
    <w:qFormat/>
    <w:rsid w:val="009E405C"/>
    <w:rPr>
      <w:sz w:val="40"/>
    </w:rPr>
  </w:style>
  <w:style w:type="character" w:customStyle="1" w:styleId="TitleChar">
    <w:name w:val="Title Char"/>
    <w:basedOn w:val="DefaultParagraphFont"/>
    <w:link w:val="Title"/>
    <w:uiPriority w:val="10"/>
    <w:rsid w:val="009E405C"/>
    <w:rPr>
      <w:rFonts w:eastAsia="Times New Roman" w:cs="Arial"/>
      <w:b/>
      <w:bCs/>
      <w:kern w:val="32"/>
      <w:sz w:val="40"/>
      <w:szCs w:val="36"/>
      <w:lang w:val="en-GB" w:eastAsia="en-GB"/>
    </w:rPr>
  </w:style>
  <w:style w:type="paragraph" w:customStyle="1" w:styleId="Bullet">
    <w:name w:val="Bullet"/>
    <w:qFormat/>
    <w:rsid w:val="00F0718F"/>
    <w:pPr>
      <w:numPr>
        <w:numId w:val="1"/>
      </w:numPr>
      <w:spacing w:after="120" w:line="288" w:lineRule="auto"/>
      <w:ind w:left="567" w:hanging="567"/>
    </w:pPr>
    <w:rPr>
      <w:rFonts w:eastAsia="Calibri" w:cs="Times New Roman"/>
      <w:lang w:val="en-NZ"/>
    </w:rPr>
  </w:style>
  <w:style w:type="paragraph" w:styleId="Header">
    <w:name w:val="header"/>
    <w:basedOn w:val="Normal"/>
    <w:link w:val="HeaderChar"/>
    <w:uiPriority w:val="99"/>
    <w:unhideWhenUsed/>
    <w:rsid w:val="00085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3E9"/>
    <w:rPr>
      <w:rFonts w:eastAsia="Times New Roman" w:cs="Times New Roman"/>
      <w:szCs w:val="24"/>
      <w:lang w:val="en-GB" w:eastAsia="en-GB"/>
    </w:rPr>
  </w:style>
  <w:style w:type="paragraph" w:styleId="Footer">
    <w:name w:val="footer"/>
    <w:basedOn w:val="Normal"/>
    <w:link w:val="FooterChar"/>
    <w:uiPriority w:val="99"/>
    <w:unhideWhenUsed/>
    <w:rsid w:val="000853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3E9"/>
    <w:rPr>
      <w:rFonts w:eastAsia="Times New Roman" w:cs="Times New Roman"/>
      <w:szCs w:val="24"/>
      <w:lang w:val="en-GB" w:eastAsia="en-GB"/>
    </w:rPr>
  </w:style>
  <w:style w:type="paragraph" w:customStyle="1" w:styleId="Normal18pt">
    <w:name w:val="Normal 18pt"/>
    <w:basedOn w:val="Normal"/>
    <w:qFormat/>
    <w:rsid w:val="00777978"/>
    <w:pPr>
      <w:spacing w:after="240" w:line="288" w:lineRule="auto"/>
    </w:pPr>
    <w:rPr>
      <w:sz w:val="36"/>
      <w:lang w:eastAsia="en-NZ"/>
    </w:rPr>
  </w:style>
  <w:style w:type="character" w:styleId="UnresolvedMention">
    <w:name w:val="Unresolved Mention"/>
    <w:basedOn w:val="DefaultParagraphFont"/>
    <w:uiPriority w:val="99"/>
    <w:semiHidden/>
    <w:unhideWhenUsed/>
    <w:rsid w:val="00186A53"/>
    <w:rPr>
      <w:color w:val="605E5C"/>
      <w:shd w:val="clear" w:color="auto" w:fill="E1DFDD"/>
    </w:rPr>
  </w:style>
  <w:style w:type="paragraph" w:customStyle="1" w:styleId="lb1">
    <w:name w:val="lb1"/>
    <w:basedOn w:val="Normal"/>
    <w:link w:val="lb1Char"/>
    <w:rsid w:val="005A499E"/>
    <w:pPr>
      <w:spacing w:after="0" w:line="240" w:lineRule="auto"/>
      <w:ind w:left="360" w:hanging="360"/>
    </w:pPr>
    <w:rPr>
      <w:rFonts w:eastAsiaTheme="minorHAnsi" w:cs="Arial"/>
      <w:kern w:val="2"/>
      <w:lang w:val="en-NZ" w:eastAsia="en-US"/>
      <w14:ligatures w14:val="standardContextual"/>
    </w:rPr>
  </w:style>
  <w:style w:type="character" w:customStyle="1" w:styleId="lb1Char">
    <w:name w:val="lb1 Char"/>
    <w:basedOn w:val="DefaultParagraphFont"/>
    <w:link w:val="lb1"/>
    <w:rsid w:val="005A499E"/>
    <w:rPr>
      <w:rFonts w:cs="Arial"/>
      <w:kern w:val="2"/>
      <w:szCs w:val="24"/>
      <w:lang w:val="en-NZ"/>
      <w14:ligatures w14:val="standardContextual"/>
    </w:rPr>
  </w:style>
  <w:style w:type="paragraph" w:styleId="NormalWeb">
    <w:name w:val="Normal (Web)"/>
    <w:basedOn w:val="Normal"/>
    <w:uiPriority w:val="99"/>
    <w:semiHidden/>
    <w:unhideWhenUsed/>
    <w:rsid w:val="00F5461B"/>
    <w:pPr>
      <w:spacing w:before="100" w:beforeAutospacing="1" w:after="100" w:afterAutospacing="1" w:line="240" w:lineRule="auto"/>
    </w:pPr>
    <w:rPr>
      <w:rFonts w:ascii="Times New Roman" w:hAnsi="Times New Roman"/>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9411">
      <w:bodyDiv w:val="1"/>
      <w:marLeft w:val="0"/>
      <w:marRight w:val="0"/>
      <w:marTop w:val="0"/>
      <w:marBottom w:val="0"/>
      <w:divBdr>
        <w:top w:val="none" w:sz="0" w:space="0" w:color="auto"/>
        <w:left w:val="none" w:sz="0" w:space="0" w:color="auto"/>
        <w:bottom w:val="none" w:sz="0" w:space="0" w:color="auto"/>
        <w:right w:val="none" w:sz="0" w:space="0" w:color="auto"/>
      </w:divBdr>
    </w:div>
    <w:div w:id="175271935">
      <w:bodyDiv w:val="1"/>
      <w:marLeft w:val="0"/>
      <w:marRight w:val="0"/>
      <w:marTop w:val="0"/>
      <w:marBottom w:val="0"/>
      <w:divBdr>
        <w:top w:val="none" w:sz="0" w:space="0" w:color="auto"/>
        <w:left w:val="none" w:sz="0" w:space="0" w:color="auto"/>
        <w:bottom w:val="none" w:sz="0" w:space="0" w:color="auto"/>
        <w:right w:val="none" w:sz="0" w:space="0" w:color="auto"/>
      </w:divBdr>
    </w:div>
    <w:div w:id="596181757">
      <w:bodyDiv w:val="1"/>
      <w:marLeft w:val="0"/>
      <w:marRight w:val="0"/>
      <w:marTop w:val="0"/>
      <w:marBottom w:val="0"/>
      <w:divBdr>
        <w:top w:val="none" w:sz="0" w:space="0" w:color="auto"/>
        <w:left w:val="none" w:sz="0" w:space="0" w:color="auto"/>
        <w:bottom w:val="none" w:sz="0" w:space="0" w:color="auto"/>
        <w:right w:val="none" w:sz="0" w:space="0" w:color="auto"/>
      </w:divBdr>
      <w:divsChild>
        <w:div w:id="914164475">
          <w:marLeft w:val="1166"/>
          <w:marRight w:val="0"/>
          <w:marTop w:val="360"/>
          <w:marBottom w:val="0"/>
          <w:divBdr>
            <w:top w:val="none" w:sz="0" w:space="0" w:color="auto"/>
            <w:left w:val="none" w:sz="0" w:space="0" w:color="auto"/>
            <w:bottom w:val="none" w:sz="0" w:space="0" w:color="auto"/>
            <w:right w:val="none" w:sz="0" w:space="0" w:color="auto"/>
          </w:divBdr>
        </w:div>
        <w:div w:id="202136955">
          <w:marLeft w:val="1166"/>
          <w:marRight w:val="0"/>
          <w:marTop w:val="180"/>
          <w:marBottom w:val="0"/>
          <w:divBdr>
            <w:top w:val="none" w:sz="0" w:space="0" w:color="auto"/>
            <w:left w:val="none" w:sz="0" w:space="0" w:color="auto"/>
            <w:bottom w:val="none" w:sz="0" w:space="0" w:color="auto"/>
            <w:right w:val="none" w:sz="0" w:space="0" w:color="auto"/>
          </w:divBdr>
        </w:div>
        <w:div w:id="1977490451">
          <w:marLeft w:val="1166"/>
          <w:marRight w:val="0"/>
          <w:marTop w:val="180"/>
          <w:marBottom w:val="0"/>
          <w:divBdr>
            <w:top w:val="none" w:sz="0" w:space="0" w:color="auto"/>
            <w:left w:val="none" w:sz="0" w:space="0" w:color="auto"/>
            <w:bottom w:val="none" w:sz="0" w:space="0" w:color="auto"/>
            <w:right w:val="none" w:sz="0" w:space="0" w:color="auto"/>
          </w:divBdr>
        </w:div>
      </w:divsChild>
    </w:div>
    <w:div w:id="601257201">
      <w:bodyDiv w:val="1"/>
      <w:marLeft w:val="0"/>
      <w:marRight w:val="0"/>
      <w:marTop w:val="0"/>
      <w:marBottom w:val="0"/>
      <w:divBdr>
        <w:top w:val="none" w:sz="0" w:space="0" w:color="auto"/>
        <w:left w:val="none" w:sz="0" w:space="0" w:color="auto"/>
        <w:bottom w:val="none" w:sz="0" w:space="0" w:color="auto"/>
        <w:right w:val="none" w:sz="0" w:space="0" w:color="auto"/>
      </w:divBdr>
    </w:div>
    <w:div w:id="1292518072">
      <w:bodyDiv w:val="1"/>
      <w:marLeft w:val="0"/>
      <w:marRight w:val="0"/>
      <w:marTop w:val="0"/>
      <w:marBottom w:val="0"/>
      <w:divBdr>
        <w:top w:val="none" w:sz="0" w:space="0" w:color="auto"/>
        <w:left w:val="none" w:sz="0" w:space="0" w:color="auto"/>
        <w:bottom w:val="none" w:sz="0" w:space="0" w:color="auto"/>
        <w:right w:val="none" w:sz="0" w:space="0" w:color="auto"/>
      </w:divBdr>
    </w:div>
    <w:div w:id="1599825328">
      <w:bodyDiv w:val="1"/>
      <w:marLeft w:val="0"/>
      <w:marRight w:val="0"/>
      <w:marTop w:val="0"/>
      <w:marBottom w:val="0"/>
      <w:divBdr>
        <w:top w:val="none" w:sz="0" w:space="0" w:color="auto"/>
        <w:left w:val="none" w:sz="0" w:space="0" w:color="auto"/>
        <w:bottom w:val="none" w:sz="0" w:space="0" w:color="auto"/>
        <w:right w:val="none" w:sz="0" w:space="0" w:color="auto"/>
      </w:divBdr>
    </w:div>
    <w:div w:id="1665014532">
      <w:bodyDiv w:val="1"/>
      <w:marLeft w:val="0"/>
      <w:marRight w:val="0"/>
      <w:marTop w:val="0"/>
      <w:marBottom w:val="0"/>
      <w:divBdr>
        <w:top w:val="none" w:sz="0" w:space="0" w:color="auto"/>
        <w:left w:val="none" w:sz="0" w:space="0" w:color="auto"/>
        <w:bottom w:val="none" w:sz="0" w:space="0" w:color="auto"/>
        <w:right w:val="none" w:sz="0" w:space="0" w:color="auto"/>
      </w:divBdr>
      <w:divsChild>
        <w:div w:id="141165649">
          <w:marLeft w:val="1166"/>
          <w:marRight w:val="0"/>
          <w:marTop w:val="360"/>
          <w:marBottom w:val="0"/>
          <w:divBdr>
            <w:top w:val="none" w:sz="0" w:space="0" w:color="auto"/>
            <w:left w:val="none" w:sz="0" w:space="0" w:color="auto"/>
            <w:bottom w:val="none" w:sz="0" w:space="0" w:color="auto"/>
            <w:right w:val="none" w:sz="0" w:space="0" w:color="auto"/>
          </w:divBdr>
        </w:div>
        <w:div w:id="1079600018">
          <w:marLeft w:val="1166"/>
          <w:marRight w:val="0"/>
          <w:marTop w:val="180"/>
          <w:marBottom w:val="0"/>
          <w:divBdr>
            <w:top w:val="none" w:sz="0" w:space="0" w:color="auto"/>
            <w:left w:val="none" w:sz="0" w:space="0" w:color="auto"/>
            <w:bottom w:val="none" w:sz="0" w:space="0" w:color="auto"/>
            <w:right w:val="none" w:sz="0" w:space="0" w:color="auto"/>
          </w:divBdr>
        </w:div>
        <w:div w:id="1143935320">
          <w:marLeft w:val="1166"/>
          <w:marRight w:val="0"/>
          <w:marTop w:val="180"/>
          <w:marBottom w:val="0"/>
          <w:divBdr>
            <w:top w:val="none" w:sz="0" w:space="0" w:color="auto"/>
            <w:left w:val="none" w:sz="0" w:space="0" w:color="auto"/>
            <w:bottom w:val="none" w:sz="0" w:space="0" w:color="auto"/>
            <w:right w:val="none" w:sz="0" w:space="0" w:color="auto"/>
          </w:divBdr>
        </w:div>
      </w:divsChild>
    </w:div>
    <w:div w:id="1794059579">
      <w:bodyDiv w:val="1"/>
      <w:marLeft w:val="0"/>
      <w:marRight w:val="0"/>
      <w:marTop w:val="0"/>
      <w:marBottom w:val="0"/>
      <w:divBdr>
        <w:top w:val="none" w:sz="0" w:space="0" w:color="auto"/>
        <w:left w:val="none" w:sz="0" w:space="0" w:color="auto"/>
        <w:bottom w:val="none" w:sz="0" w:space="0" w:color="auto"/>
        <w:right w:val="none" w:sz="0" w:space="0" w:color="auto"/>
      </w:divBdr>
      <w:divsChild>
        <w:div w:id="438335697">
          <w:marLeft w:val="720"/>
          <w:marRight w:val="0"/>
          <w:marTop w:val="120"/>
          <w:marBottom w:val="0"/>
          <w:divBdr>
            <w:top w:val="none" w:sz="0" w:space="0" w:color="auto"/>
            <w:left w:val="none" w:sz="0" w:space="0" w:color="auto"/>
            <w:bottom w:val="none" w:sz="0" w:space="0" w:color="auto"/>
            <w:right w:val="none" w:sz="0" w:space="0" w:color="auto"/>
          </w:divBdr>
        </w:div>
        <w:div w:id="1664776191">
          <w:marLeft w:val="720"/>
          <w:marRight w:val="0"/>
          <w:marTop w:val="120"/>
          <w:marBottom w:val="0"/>
          <w:divBdr>
            <w:top w:val="none" w:sz="0" w:space="0" w:color="auto"/>
            <w:left w:val="none" w:sz="0" w:space="0" w:color="auto"/>
            <w:bottom w:val="none" w:sz="0" w:space="0" w:color="auto"/>
            <w:right w:val="none" w:sz="0" w:space="0" w:color="auto"/>
          </w:divBdr>
        </w:div>
        <w:div w:id="454182840">
          <w:marLeft w:val="720"/>
          <w:marRight w:val="0"/>
          <w:marTop w:val="120"/>
          <w:marBottom w:val="0"/>
          <w:divBdr>
            <w:top w:val="none" w:sz="0" w:space="0" w:color="auto"/>
            <w:left w:val="none" w:sz="0" w:space="0" w:color="auto"/>
            <w:bottom w:val="none" w:sz="0" w:space="0" w:color="auto"/>
            <w:right w:val="none" w:sz="0" w:space="0" w:color="auto"/>
          </w:divBdr>
        </w:div>
      </w:divsChild>
    </w:div>
    <w:div w:id="210548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ejayorr76@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3_After_SaveAsDais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E7D8-E9A3-4371-BAEE-5BFBDA4A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3_After_SaveAsDaisy.dot</Template>
  <TotalTime>345</TotalTime>
  <Pages>17</Pages>
  <Words>2356</Words>
  <Characters>13432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RNZFB</Company>
  <LinksUpToDate>false</LinksUpToDate>
  <CharactersWithSpaces>15757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Fozia Mannon</dc:creator>
  <cp:keywords/>
  <dc:description/>
  <cp:lastModifiedBy>Diana Chandler</cp:lastModifiedBy>
  <cp:revision>60</cp:revision>
  <dcterms:created xsi:type="dcterms:W3CDTF">2022-10-03T00:49:00Z</dcterms:created>
  <dcterms:modified xsi:type="dcterms:W3CDTF">2026-09-29T19:57:00Z</dcterms:modified>
</cp:coreProperties>
</file>