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14CBF" w14:textId="540EB123" w:rsidR="0037212A" w:rsidRPr="00475E75" w:rsidRDefault="0037212A" w:rsidP="00A577D2">
      <w:pPr>
        <w:spacing w:before="240"/>
      </w:pPr>
    </w:p>
    <w:p w14:paraId="00DB960F" w14:textId="6F2454B0" w:rsidR="007967F7" w:rsidRDefault="00594B06" w:rsidP="00594B06">
      <w:pPr>
        <w:pStyle w:val="BookTitle1"/>
        <w:spacing w:before="240"/>
      </w:pPr>
      <w:r w:rsidRPr="00793475">
        <w:rPr>
          <w:rFonts w:cs="Arial"/>
          <w:noProof/>
          <w:sz w:val="24"/>
          <w:lang w:eastAsia="en-NZ"/>
        </w:rPr>
        <w:drawing>
          <wp:inline distT="0" distB="0" distL="0" distR="0" wp14:anchorId="5FD1CABD" wp14:editId="0E5B9698">
            <wp:extent cx="4812030" cy="981075"/>
            <wp:effectExtent l="0" t="0" r="7620" b="9525"/>
            <wp:docPr id="1218872726" name="Picture 121887272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872726" name="Picture 1218872726" descr="A black background with a black squar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203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254B8" w14:textId="77777777" w:rsidR="00434141" w:rsidRDefault="00434141" w:rsidP="00A577D2">
      <w:pPr>
        <w:pStyle w:val="BookTitle1"/>
        <w:spacing w:before="240"/>
        <w:rPr>
          <w:noProof/>
          <w:sz w:val="36"/>
          <w:szCs w:val="36"/>
        </w:rPr>
      </w:pPr>
    </w:p>
    <w:p w14:paraId="30073131" w14:textId="77777777" w:rsidR="00594B06" w:rsidRPr="00594B06" w:rsidRDefault="00594B06" w:rsidP="00594B06"/>
    <w:p w14:paraId="6BBF1476" w14:textId="63A51CE2" w:rsidR="003F503C" w:rsidRPr="00F7061A" w:rsidRDefault="00EB4FDB" w:rsidP="00A577D2">
      <w:pPr>
        <w:pStyle w:val="BookTitle1"/>
        <w:spacing w:before="240"/>
        <w:rPr>
          <w:rFonts w:cs="Arial"/>
        </w:rPr>
      </w:pPr>
      <w:r w:rsidRPr="00F15418">
        <w:rPr>
          <w:rFonts w:cs="Arial"/>
        </w:rPr>
        <w:t>Ray-Ban Meta smart glasses</w:t>
      </w:r>
      <w:r w:rsidR="00F7061A">
        <w:rPr>
          <w:rFonts w:cs="Arial"/>
        </w:rPr>
        <w:br/>
      </w:r>
    </w:p>
    <w:p w14:paraId="0FC47700" w14:textId="77777777" w:rsidR="00594B06" w:rsidRDefault="00594B06" w:rsidP="00594B06">
      <w:pPr>
        <w:pStyle w:val="ListBullet"/>
        <w:numPr>
          <w:ilvl w:val="0"/>
          <w:numId w:val="0"/>
        </w:numPr>
        <w:ind w:left="360"/>
      </w:pPr>
      <w:r>
        <w:t>Adapted in</w:t>
      </w:r>
      <w:r w:rsidRPr="00475E75">
        <w:t xml:space="preserve"> </w:t>
      </w:r>
      <w:r>
        <w:t>2025</w:t>
      </w:r>
      <w:r w:rsidRPr="00475E75">
        <w:t xml:space="preserve"> by Accessible Formats Service, </w:t>
      </w:r>
    </w:p>
    <w:p w14:paraId="7F15F91D" w14:textId="33FFCDFA" w:rsidR="00594B06" w:rsidRPr="00475E75" w:rsidRDefault="00594B06" w:rsidP="00594B06">
      <w:pPr>
        <w:pStyle w:val="ListBullet"/>
        <w:numPr>
          <w:ilvl w:val="0"/>
          <w:numId w:val="0"/>
        </w:numPr>
        <w:ind w:left="360"/>
      </w:pPr>
      <w:r>
        <w:t>Blind</w:t>
      </w:r>
      <w:r w:rsidR="003F1EC0">
        <w:t xml:space="preserve"> </w:t>
      </w:r>
      <w:r>
        <w:t xml:space="preserve">Low Vision NZ, </w:t>
      </w:r>
      <w:r w:rsidRPr="00475E75">
        <w:t>Auckland</w:t>
      </w:r>
    </w:p>
    <w:p w14:paraId="49B4D56E" w14:textId="77777777" w:rsidR="00594B06" w:rsidRPr="008A3C02" w:rsidRDefault="00594B06" w:rsidP="00594B06"/>
    <w:p w14:paraId="396CC7BC" w14:textId="77777777" w:rsidR="00594B06" w:rsidRDefault="00594B06" w:rsidP="00594B06">
      <w:pPr>
        <w:pStyle w:val="imagecaption"/>
      </w:pPr>
      <w:r>
        <w:t>T</w:t>
      </w:r>
      <w:r>
        <w:rPr>
          <w:b/>
          <w:lang w:val="mi-NZ"/>
        </w:rPr>
        <w:t xml:space="preserve">ranscriber's </w:t>
      </w:r>
      <w:r w:rsidRPr="00EF7C36">
        <w:rPr>
          <w:b/>
          <w:lang w:val="mi-NZ"/>
        </w:rPr>
        <w:t>N</w:t>
      </w:r>
      <w:r>
        <w:rPr>
          <w:b/>
          <w:lang w:val="mi-NZ"/>
        </w:rPr>
        <w:t>ote</w:t>
      </w:r>
      <w:r w:rsidRPr="00EF7C36">
        <w:rPr>
          <w:lang w:val="mi-NZ"/>
        </w:rPr>
        <w:t xml:space="preserve">: </w:t>
      </w:r>
      <w:r>
        <w:t>The logo on the top of the page is Blind Low Vision NZ.</w:t>
      </w:r>
    </w:p>
    <w:p w14:paraId="1D374AEB" w14:textId="77777777" w:rsidR="00594B06" w:rsidRDefault="00594B06" w:rsidP="00594B06">
      <w:pPr>
        <w:spacing w:after="0" w:line="240" w:lineRule="auto"/>
      </w:pPr>
      <w:r>
        <w:br w:type="page"/>
      </w:r>
    </w:p>
    <w:p w14:paraId="08956984" w14:textId="73A013A6" w:rsidR="00594B06" w:rsidRPr="00594B06" w:rsidRDefault="00594B06" w:rsidP="00594B06">
      <w:pPr>
        <w:pStyle w:val="ListBullet"/>
        <w:sectPr w:rsidR="00594B06" w:rsidRPr="00594B06" w:rsidSect="0037212A">
          <w:footerReference w:type="even" r:id="rId9"/>
          <w:footerReference w:type="default" r:id="rId10"/>
          <w:headerReference w:type="first" r:id="rId11"/>
          <w:pgSz w:w="11907" w:h="16839" w:code="9"/>
          <w:pgMar w:top="1440" w:right="1247" w:bottom="1440" w:left="1247" w:header="624" w:footer="624" w:gutter="0"/>
          <w:pgNumType w:start="1"/>
          <w:cols w:space="708"/>
          <w:titlePg/>
          <w:docGrid w:linePitch="653"/>
        </w:sectPr>
      </w:pPr>
    </w:p>
    <w:p w14:paraId="46848BFC" w14:textId="77777777" w:rsidR="00EB4FDB" w:rsidRPr="00F15418" w:rsidRDefault="00EB4FDB" w:rsidP="00EB4FDB">
      <w:pPr>
        <w:pStyle w:val="Heading1"/>
      </w:pPr>
      <w:r w:rsidRPr="00F15418">
        <w:lastRenderedPageBreak/>
        <w:t>Ray-Ban Meta smart glasses</w:t>
      </w:r>
    </w:p>
    <w:p w14:paraId="556557BD" w14:textId="73637E11" w:rsidR="00EB4FDB" w:rsidRPr="00F15418" w:rsidRDefault="00EB4FDB" w:rsidP="00EB4FDB">
      <w:pPr>
        <w:pStyle w:val="Heading1"/>
      </w:pPr>
      <w:r w:rsidRPr="00F15418">
        <w:t>Accessible user guide</w:t>
      </w:r>
      <w:r>
        <w:t xml:space="preserve"> </w:t>
      </w:r>
    </w:p>
    <w:p w14:paraId="4783C8CD" w14:textId="2FF43554" w:rsidR="00EB4FDB" w:rsidRPr="00F15418" w:rsidRDefault="00EB4FDB" w:rsidP="00EB4FDB">
      <w:pPr>
        <w:pStyle w:val="Heading2"/>
      </w:pPr>
      <w:r w:rsidRPr="00F15418">
        <w:t>About this guide</w:t>
      </w:r>
    </w:p>
    <w:p w14:paraId="25BB458E" w14:textId="77777777" w:rsidR="00EB4FDB" w:rsidRPr="00F15418" w:rsidRDefault="00EB4FDB" w:rsidP="00EB4FDB">
      <w:pPr>
        <w:spacing w:after="160" w:line="278" w:lineRule="auto"/>
        <w:rPr>
          <w:rFonts w:cs="Arial"/>
          <w:b/>
          <w:bCs/>
        </w:rPr>
      </w:pPr>
      <w:r w:rsidRPr="00F15418">
        <w:rPr>
          <w:rFonts w:cs="Arial"/>
          <w:b/>
          <w:bCs/>
        </w:rPr>
        <w:t>This guide was developed using information published by Meta and Ray-Ban for Ray-Ban Meta smart glasses.</w:t>
      </w:r>
    </w:p>
    <w:p w14:paraId="1C680D57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This guide explains how to set up and use Ray-Ban Meta smart glasses.</w:t>
      </w:r>
    </w:p>
    <w:p w14:paraId="5ED47149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 glasses include:</w:t>
      </w:r>
    </w:p>
    <w:p w14:paraId="170ADD95" w14:textId="77777777" w:rsidR="00EB4FDB" w:rsidRPr="00EB4FDB" w:rsidRDefault="00EB4FDB" w:rsidP="00995274">
      <w:pPr>
        <w:numPr>
          <w:ilvl w:val="0"/>
          <w:numId w:val="3"/>
        </w:numPr>
        <w:ind w:left="714" w:hanging="357"/>
        <w:rPr>
          <w:rFonts w:cs="Arial"/>
          <w:szCs w:val="36"/>
        </w:rPr>
      </w:pPr>
      <w:r w:rsidRPr="00EB4FDB">
        <w:rPr>
          <w:rFonts w:cs="Arial"/>
          <w:szCs w:val="36"/>
        </w:rPr>
        <w:t>A camera</w:t>
      </w:r>
    </w:p>
    <w:p w14:paraId="16E34B5D" w14:textId="77777777" w:rsidR="00EB4FDB" w:rsidRPr="00EB4FDB" w:rsidRDefault="00EB4FDB" w:rsidP="00995274">
      <w:pPr>
        <w:numPr>
          <w:ilvl w:val="0"/>
          <w:numId w:val="3"/>
        </w:numPr>
        <w:ind w:left="714" w:hanging="357"/>
        <w:rPr>
          <w:rFonts w:cs="Arial"/>
          <w:szCs w:val="36"/>
        </w:rPr>
      </w:pPr>
      <w:r w:rsidRPr="00EB4FDB">
        <w:rPr>
          <w:rFonts w:cs="Arial"/>
          <w:szCs w:val="36"/>
        </w:rPr>
        <w:t>Open-ear speakers</w:t>
      </w:r>
    </w:p>
    <w:p w14:paraId="28CEE509" w14:textId="77777777" w:rsidR="00EB4FDB" w:rsidRPr="00EB4FDB" w:rsidRDefault="00EB4FDB" w:rsidP="00995274">
      <w:pPr>
        <w:numPr>
          <w:ilvl w:val="0"/>
          <w:numId w:val="3"/>
        </w:numPr>
        <w:ind w:left="714" w:hanging="357"/>
        <w:rPr>
          <w:rFonts w:cs="Arial"/>
          <w:szCs w:val="36"/>
        </w:rPr>
      </w:pPr>
      <w:r w:rsidRPr="00EB4FDB">
        <w:rPr>
          <w:rFonts w:cs="Arial"/>
          <w:szCs w:val="36"/>
        </w:rPr>
        <w:t>Microphones</w:t>
      </w:r>
    </w:p>
    <w:p w14:paraId="2435513B" w14:textId="77777777" w:rsidR="00EB4FDB" w:rsidRPr="00EB4FDB" w:rsidRDefault="00EB4FDB" w:rsidP="00995274">
      <w:pPr>
        <w:numPr>
          <w:ilvl w:val="0"/>
          <w:numId w:val="3"/>
        </w:numPr>
        <w:ind w:left="714" w:hanging="357"/>
        <w:rPr>
          <w:rFonts w:cs="Arial"/>
          <w:szCs w:val="36"/>
        </w:rPr>
      </w:pPr>
      <w:r w:rsidRPr="00EB4FDB">
        <w:rPr>
          <w:rFonts w:cs="Arial"/>
          <w:szCs w:val="36"/>
        </w:rPr>
        <w:t>Voice controls</w:t>
      </w:r>
    </w:p>
    <w:p w14:paraId="2C79F86F" w14:textId="77777777" w:rsidR="00EB4FDB" w:rsidRPr="00EB4FDB" w:rsidRDefault="00EB4FDB" w:rsidP="00995274">
      <w:pPr>
        <w:numPr>
          <w:ilvl w:val="0"/>
          <w:numId w:val="3"/>
        </w:numPr>
        <w:ind w:left="714" w:hanging="357"/>
        <w:rPr>
          <w:rFonts w:cs="Arial"/>
          <w:szCs w:val="36"/>
        </w:rPr>
      </w:pPr>
      <w:r w:rsidRPr="00EB4FDB">
        <w:rPr>
          <w:rFonts w:cs="Arial"/>
          <w:szCs w:val="36"/>
        </w:rPr>
        <w:t>Meta AI features</w:t>
      </w:r>
    </w:p>
    <w:p w14:paraId="5E3C9669" w14:textId="77777777" w:rsidR="00EB4FDB" w:rsidRPr="00EB4FDB" w:rsidRDefault="00EB4FDB" w:rsidP="00EB4FDB">
      <w:pPr>
        <w:rPr>
          <w:rFonts w:cs="Arial"/>
          <w:szCs w:val="36"/>
        </w:rPr>
      </w:pPr>
      <w:r w:rsidRPr="00EB4FDB">
        <w:rPr>
          <w:rFonts w:cs="Arial"/>
          <w:szCs w:val="36"/>
        </w:rPr>
        <w:t>You can use them to:</w:t>
      </w:r>
    </w:p>
    <w:p w14:paraId="55631D0D" w14:textId="77777777" w:rsidR="00EB4FDB" w:rsidRPr="00EB4FDB" w:rsidRDefault="00EB4FDB" w:rsidP="00995274">
      <w:pPr>
        <w:numPr>
          <w:ilvl w:val="0"/>
          <w:numId w:val="4"/>
        </w:numPr>
        <w:ind w:left="714" w:hanging="357"/>
        <w:rPr>
          <w:rFonts w:cs="Arial"/>
          <w:szCs w:val="36"/>
        </w:rPr>
      </w:pPr>
      <w:r w:rsidRPr="00EB4FDB">
        <w:rPr>
          <w:rFonts w:cs="Arial"/>
          <w:szCs w:val="36"/>
        </w:rPr>
        <w:t>Listen to music, podcasts, and audiobooks</w:t>
      </w:r>
    </w:p>
    <w:p w14:paraId="565E4C92" w14:textId="77777777" w:rsidR="00EB4FDB" w:rsidRPr="00EB4FDB" w:rsidRDefault="00EB4FDB" w:rsidP="00995274">
      <w:pPr>
        <w:numPr>
          <w:ilvl w:val="0"/>
          <w:numId w:val="4"/>
        </w:numPr>
        <w:ind w:left="714" w:hanging="357"/>
        <w:rPr>
          <w:rFonts w:cs="Arial"/>
          <w:szCs w:val="36"/>
        </w:rPr>
      </w:pPr>
      <w:r w:rsidRPr="00EB4FDB">
        <w:rPr>
          <w:rFonts w:cs="Arial"/>
          <w:szCs w:val="36"/>
        </w:rPr>
        <w:t>Make and receive calls</w:t>
      </w:r>
    </w:p>
    <w:p w14:paraId="7AAC5680" w14:textId="77777777" w:rsidR="00EB4FDB" w:rsidRPr="00EB4FDB" w:rsidRDefault="00EB4FDB" w:rsidP="00995274">
      <w:pPr>
        <w:numPr>
          <w:ilvl w:val="0"/>
          <w:numId w:val="4"/>
        </w:numPr>
        <w:ind w:left="714" w:hanging="357"/>
        <w:rPr>
          <w:rFonts w:cs="Arial"/>
          <w:szCs w:val="36"/>
        </w:rPr>
      </w:pPr>
      <w:r w:rsidRPr="00EB4FDB">
        <w:rPr>
          <w:rFonts w:cs="Arial"/>
          <w:szCs w:val="36"/>
        </w:rPr>
        <w:t>Send and receive messages</w:t>
      </w:r>
    </w:p>
    <w:p w14:paraId="407F680F" w14:textId="77777777" w:rsidR="00EB4FDB" w:rsidRPr="00EB4FDB" w:rsidRDefault="00EB4FDB" w:rsidP="00995274">
      <w:pPr>
        <w:numPr>
          <w:ilvl w:val="0"/>
          <w:numId w:val="4"/>
        </w:numPr>
        <w:ind w:left="714" w:hanging="357"/>
        <w:rPr>
          <w:rFonts w:cs="Arial"/>
          <w:szCs w:val="36"/>
        </w:rPr>
      </w:pPr>
      <w:r w:rsidRPr="00EB4FDB">
        <w:rPr>
          <w:rFonts w:cs="Arial"/>
          <w:szCs w:val="36"/>
        </w:rPr>
        <w:t>Take photos and videos</w:t>
      </w:r>
    </w:p>
    <w:p w14:paraId="72C7CF27" w14:textId="77777777" w:rsidR="00EB4FDB" w:rsidRPr="00EB4FDB" w:rsidRDefault="00EB4FDB" w:rsidP="00995274">
      <w:pPr>
        <w:numPr>
          <w:ilvl w:val="0"/>
          <w:numId w:val="4"/>
        </w:numPr>
        <w:ind w:left="714" w:hanging="357"/>
        <w:rPr>
          <w:rFonts w:cs="Arial"/>
          <w:szCs w:val="36"/>
        </w:rPr>
      </w:pPr>
      <w:r w:rsidRPr="00EB4FDB">
        <w:rPr>
          <w:rFonts w:cs="Arial"/>
          <w:szCs w:val="36"/>
        </w:rPr>
        <w:t>Use accessibility features</w:t>
      </w:r>
    </w:p>
    <w:p w14:paraId="766304D9" w14:textId="5048D783" w:rsidR="00EB4FDB" w:rsidRPr="00EB4FDB" w:rsidRDefault="00EB4FDB" w:rsidP="00995274">
      <w:pPr>
        <w:numPr>
          <w:ilvl w:val="0"/>
          <w:numId w:val="4"/>
        </w:numPr>
        <w:ind w:left="714" w:hanging="357"/>
        <w:rPr>
          <w:rFonts w:cs="Arial"/>
          <w:szCs w:val="36"/>
        </w:rPr>
      </w:pPr>
      <w:r w:rsidRPr="00EB4FDB">
        <w:rPr>
          <w:rFonts w:cs="Arial"/>
          <w:szCs w:val="36"/>
        </w:rPr>
        <w:t>Get information using Meta AI</w:t>
      </w:r>
    </w:p>
    <w:p w14:paraId="7023197B" w14:textId="77777777" w:rsidR="00EB4FDB" w:rsidRPr="00E324C8" w:rsidRDefault="00EB4FDB" w:rsidP="00E324C8">
      <w:pPr>
        <w:pStyle w:val="Heading2"/>
      </w:pPr>
      <w:r w:rsidRPr="00E324C8">
        <w:lastRenderedPageBreak/>
        <w:t>What is in the box?</w:t>
      </w:r>
    </w:p>
    <w:p w14:paraId="0D95877C" w14:textId="77777777" w:rsidR="00EB4FDB" w:rsidRPr="00F15418" w:rsidRDefault="00EB4FDB" w:rsidP="00EB4FDB">
      <w:pPr>
        <w:spacing w:after="160" w:line="278" w:lineRule="auto"/>
        <w:jc w:val="both"/>
        <w:rPr>
          <w:rFonts w:cs="Arial"/>
        </w:rPr>
      </w:pPr>
      <w:r w:rsidRPr="00F15418">
        <w:rPr>
          <w:rFonts w:cs="Arial"/>
        </w:rPr>
        <w:t>Your package may include:</w:t>
      </w:r>
    </w:p>
    <w:p w14:paraId="3C7B6701" w14:textId="77777777" w:rsidR="00EB4FDB" w:rsidRPr="00F15418" w:rsidRDefault="00EB4FDB" w:rsidP="00995274">
      <w:pPr>
        <w:numPr>
          <w:ilvl w:val="0"/>
          <w:numId w:val="29"/>
        </w:numPr>
        <w:ind w:left="714" w:hanging="357"/>
        <w:rPr>
          <w:rFonts w:cs="Arial"/>
        </w:rPr>
      </w:pPr>
      <w:r w:rsidRPr="00F15418">
        <w:rPr>
          <w:rFonts w:cs="Arial"/>
        </w:rPr>
        <w:t>Ray-Ban Meta glasses</w:t>
      </w:r>
    </w:p>
    <w:p w14:paraId="652B6BBA" w14:textId="76E9FEA8" w:rsidR="00EB4FDB" w:rsidRPr="00F15418" w:rsidRDefault="00EB4FDB" w:rsidP="00995274">
      <w:pPr>
        <w:numPr>
          <w:ilvl w:val="0"/>
          <w:numId w:val="29"/>
        </w:numPr>
        <w:ind w:left="714" w:hanging="357"/>
        <w:jc w:val="both"/>
        <w:rPr>
          <w:rFonts w:cs="Arial"/>
        </w:rPr>
      </w:pPr>
      <w:r w:rsidRPr="00F15418">
        <w:rPr>
          <w:rFonts w:cs="Arial"/>
        </w:rPr>
        <w:t>Charging case</w:t>
      </w:r>
    </w:p>
    <w:p w14:paraId="4DD09AA8" w14:textId="77777777" w:rsidR="00EB4FDB" w:rsidRPr="00F15418" w:rsidRDefault="00EB4FDB" w:rsidP="00995274">
      <w:pPr>
        <w:numPr>
          <w:ilvl w:val="0"/>
          <w:numId w:val="29"/>
        </w:numPr>
        <w:ind w:left="714" w:hanging="357"/>
        <w:rPr>
          <w:rFonts w:cs="Arial"/>
        </w:rPr>
      </w:pPr>
      <w:r w:rsidRPr="00F15418">
        <w:rPr>
          <w:rFonts w:cs="Arial"/>
        </w:rPr>
        <w:t>Cleaning cloth</w:t>
      </w:r>
    </w:p>
    <w:p w14:paraId="56CA01EF" w14:textId="77777777" w:rsidR="00EB4FDB" w:rsidRPr="00F15418" w:rsidRDefault="00EB4FDB" w:rsidP="00995274">
      <w:pPr>
        <w:numPr>
          <w:ilvl w:val="0"/>
          <w:numId w:val="29"/>
        </w:numPr>
        <w:ind w:left="714" w:hanging="357"/>
        <w:rPr>
          <w:rFonts w:cs="Arial"/>
        </w:rPr>
      </w:pPr>
      <w:r w:rsidRPr="00F15418">
        <w:rPr>
          <w:rFonts w:cs="Arial"/>
        </w:rPr>
        <w:t>Additional nose pads</w:t>
      </w:r>
    </w:p>
    <w:p w14:paraId="1EB9250A" w14:textId="77777777" w:rsidR="00EB4FDB" w:rsidRPr="00F15418" w:rsidRDefault="00EB4FDB" w:rsidP="00995274">
      <w:pPr>
        <w:numPr>
          <w:ilvl w:val="0"/>
          <w:numId w:val="29"/>
        </w:numPr>
        <w:ind w:left="714" w:hanging="357"/>
        <w:rPr>
          <w:rFonts w:cs="Arial"/>
        </w:rPr>
      </w:pPr>
      <w:r w:rsidRPr="00F15418">
        <w:rPr>
          <w:rFonts w:cs="Arial"/>
        </w:rPr>
        <w:t>Quick Start Guide</w:t>
      </w:r>
    </w:p>
    <w:p w14:paraId="3FCEA3BC" w14:textId="77777777" w:rsidR="00EB4FDB" w:rsidRPr="00F15418" w:rsidRDefault="00EB4FDB" w:rsidP="00995274">
      <w:pPr>
        <w:numPr>
          <w:ilvl w:val="0"/>
          <w:numId w:val="29"/>
        </w:numPr>
        <w:ind w:left="714" w:hanging="357"/>
        <w:rPr>
          <w:rFonts w:cs="Arial"/>
        </w:rPr>
      </w:pPr>
      <w:r w:rsidRPr="00F15418">
        <w:rPr>
          <w:rFonts w:cs="Arial"/>
        </w:rPr>
        <w:t>Safety and Warranty Guide</w:t>
      </w:r>
    </w:p>
    <w:p w14:paraId="756C387D" w14:textId="77777777" w:rsidR="00EB4FDB" w:rsidRPr="00F15418" w:rsidRDefault="00EB4FDB" w:rsidP="00EB4FDB">
      <w:pPr>
        <w:pStyle w:val="Heading2"/>
      </w:pPr>
      <w:r w:rsidRPr="00F15418">
        <w:t>Getting to know your glasses</w:t>
      </w:r>
    </w:p>
    <w:p w14:paraId="53C00167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 xml:space="preserve">Ray-Ban Meta glasses look </w:t>
      </w:r>
      <w:proofErr w:type="gramStart"/>
      <w:r w:rsidRPr="00F15418">
        <w:rPr>
          <w:rFonts w:cs="Arial"/>
        </w:rPr>
        <w:t>similar to</w:t>
      </w:r>
      <w:proofErr w:type="gramEnd"/>
      <w:r w:rsidRPr="00F15418">
        <w:rPr>
          <w:rFonts w:cs="Arial"/>
        </w:rPr>
        <w:t xml:space="preserve"> standard glasses, but several components are built into the frame.</w:t>
      </w:r>
    </w:p>
    <w:p w14:paraId="0802BF23" w14:textId="77777777" w:rsidR="00EB4FDB" w:rsidRPr="00F15418" w:rsidRDefault="00EB4FDB" w:rsidP="00EB4FDB">
      <w:pPr>
        <w:pStyle w:val="Heading3"/>
      </w:pPr>
      <w:r w:rsidRPr="00F15418">
        <w:t>Front of the glasses</w:t>
      </w:r>
    </w:p>
    <w:p w14:paraId="6C6B58B6" w14:textId="77777777" w:rsidR="00EB4FDB" w:rsidRPr="00F15418" w:rsidRDefault="00EB4FDB" w:rsidP="00995274">
      <w:pPr>
        <w:numPr>
          <w:ilvl w:val="0"/>
          <w:numId w:val="34"/>
        </w:numPr>
        <w:ind w:left="714" w:hanging="357"/>
        <w:rPr>
          <w:rFonts w:cs="Arial"/>
        </w:rPr>
      </w:pPr>
      <w:r w:rsidRPr="00F15418">
        <w:rPr>
          <w:rFonts w:cs="Arial"/>
        </w:rPr>
        <w:t>A camera is built into the front of the frame.</w:t>
      </w:r>
    </w:p>
    <w:p w14:paraId="6D372464" w14:textId="09DB59B0" w:rsidR="00EB4FDB" w:rsidRPr="00F15418" w:rsidRDefault="00EB4FDB" w:rsidP="00995274">
      <w:pPr>
        <w:numPr>
          <w:ilvl w:val="0"/>
          <w:numId w:val="34"/>
        </w:numPr>
        <w:ind w:left="714" w:hanging="357"/>
        <w:rPr>
          <w:rFonts w:cs="Arial"/>
        </w:rPr>
      </w:pPr>
      <w:r w:rsidRPr="00F15418">
        <w:rPr>
          <w:rFonts w:cs="Arial"/>
        </w:rPr>
        <w:t>A privacy light is located near the camera. This light turns on when the glasses are taking photos, recording video, livestreaming, or participating in a video call.</w:t>
      </w:r>
    </w:p>
    <w:p w14:paraId="777C0E48" w14:textId="77777777" w:rsidR="00EB4FDB" w:rsidRPr="00F15418" w:rsidRDefault="00EB4FDB" w:rsidP="00EB4FDB">
      <w:pPr>
        <w:pStyle w:val="Heading3"/>
      </w:pPr>
      <w:r w:rsidRPr="00F15418">
        <w:t>Right arm</w:t>
      </w:r>
    </w:p>
    <w:p w14:paraId="6D3CC708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The right arm includes:</w:t>
      </w:r>
    </w:p>
    <w:p w14:paraId="4FAC66E1" w14:textId="77777777" w:rsidR="00EB4FDB" w:rsidRPr="00F15418" w:rsidRDefault="00EB4FDB" w:rsidP="00995274">
      <w:pPr>
        <w:numPr>
          <w:ilvl w:val="0"/>
          <w:numId w:val="23"/>
        </w:numPr>
        <w:rPr>
          <w:rFonts w:cs="Arial"/>
        </w:rPr>
      </w:pPr>
      <w:r w:rsidRPr="00F15418">
        <w:rPr>
          <w:rFonts w:cs="Arial"/>
        </w:rPr>
        <w:t>A touch-sensitive control area used to manage audio and calls.</w:t>
      </w:r>
    </w:p>
    <w:p w14:paraId="23F3B203" w14:textId="77777777" w:rsidR="00EB4FDB" w:rsidRPr="00F15418" w:rsidRDefault="00EB4FDB" w:rsidP="00995274">
      <w:pPr>
        <w:numPr>
          <w:ilvl w:val="0"/>
          <w:numId w:val="23"/>
        </w:numPr>
        <w:rPr>
          <w:rFonts w:cs="Arial"/>
        </w:rPr>
      </w:pPr>
      <w:r w:rsidRPr="00F15418">
        <w:rPr>
          <w:rFonts w:cs="Arial"/>
        </w:rPr>
        <w:lastRenderedPageBreak/>
        <w:t>A capture button used to take photos and start or stop video recordings.</w:t>
      </w:r>
    </w:p>
    <w:p w14:paraId="5700E29F" w14:textId="15C02800" w:rsidR="00EB4FDB" w:rsidRPr="00F15418" w:rsidRDefault="00EB4FDB" w:rsidP="00995274">
      <w:pPr>
        <w:numPr>
          <w:ilvl w:val="0"/>
          <w:numId w:val="23"/>
        </w:numPr>
        <w:rPr>
          <w:rFonts w:cs="Arial"/>
        </w:rPr>
      </w:pPr>
      <w:r w:rsidRPr="00F15418">
        <w:rPr>
          <w:rFonts w:cs="Arial"/>
        </w:rPr>
        <w:t>Speakers that play audio, calls, and Meta AI responses.</w:t>
      </w:r>
    </w:p>
    <w:p w14:paraId="5802DD2E" w14:textId="77777777" w:rsidR="00EB4FDB" w:rsidRPr="00F15418" w:rsidRDefault="00EB4FDB" w:rsidP="00EB4FDB">
      <w:pPr>
        <w:pStyle w:val="Heading3"/>
      </w:pPr>
      <w:r w:rsidRPr="00F15418">
        <w:t>Left arm</w:t>
      </w:r>
    </w:p>
    <w:p w14:paraId="00EC0B60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The left arm includes:</w:t>
      </w:r>
    </w:p>
    <w:p w14:paraId="7A7D174C" w14:textId="77777777" w:rsidR="00EB4FDB" w:rsidRPr="00F15418" w:rsidRDefault="00EB4FDB" w:rsidP="00995274">
      <w:pPr>
        <w:numPr>
          <w:ilvl w:val="0"/>
          <w:numId w:val="33"/>
        </w:numPr>
        <w:rPr>
          <w:rFonts w:cs="Arial"/>
        </w:rPr>
      </w:pPr>
      <w:r w:rsidRPr="00F15418">
        <w:rPr>
          <w:rFonts w:cs="Arial"/>
        </w:rPr>
        <w:t>A power switch used to turn the glasses on and off.</w:t>
      </w:r>
    </w:p>
    <w:p w14:paraId="2BF3AC02" w14:textId="680E55F4" w:rsidR="00EB4FDB" w:rsidRPr="00F15418" w:rsidRDefault="00EB4FDB" w:rsidP="00995274">
      <w:pPr>
        <w:numPr>
          <w:ilvl w:val="0"/>
          <w:numId w:val="33"/>
        </w:numPr>
        <w:rPr>
          <w:rFonts w:cs="Arial"/>
        </w:rPr>
      </w:pPr>
      <w:r w:rsidRPr="00F15418">
        <w:rPr>
          <w:rFonts w:cs="Arial"/>
        </w:rPr>
        <w:t>Built-in microphones that allow you to make calls, record audio, and use voice commands.</w:t>
      </w:r>
    </w:p>
    <w:p w14:paraId="3E1A8F3C" w14:textId="77777777" w:rsidR="00EB4FDB" w:rsidRPr="00F15418" w:rsidRDefault="00EB4FDB" w:rsidP="00EB4FDB">
      <w:pPr>
        <w:pStyle w:val="Heading3"/>
      </w:pPr>
      <w:r w:rsidRPr="00F15418">
        <w:t>Speakers</w:t>
      </w:r>
    </w:p>
    <w:p w14:paraId="1BF5C7B7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The speakers are built into the arms of the glasses and sit close to your ears.</w:t>
      </w:r>
    </w:p>
    <w:p w14:paraId="3EFB85EE" w14:textId="0CAC7E25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The glasses use open-ear audio, allowing you to hear calls, music, and Meta AI responses while still hearing sounds around you.</w:t>
      </w:r>
    </w:p>
    <w:p w14:paraId="524DDC1E" w14:textId="77777777" w:rsidR="00EB4FDB" w:rsidRPr="00F15418" w:rsidRDefault="00EB4FDB" w:rsidP="00EB4FDB">
      <w:pPr>
        <w:pStyle w:val="Heading3"/>
      </w:pPr>
      <w:r w:rsidRPr="00F15418">
        <w:t>Microphones</w:t>
      </w:r>
    </w:p>
    <w:p w14:paraId="100250E1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Several microphones are built into the frame.</w:t>
      </w:r>
    </w:p>
    <w:p w14:paraId="43E58362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These microphones help capture your voice for:</w:t>
      </w:r>
    </w:p>
    <w:p w14:paraId="56EE108E" w14:textId="77777777" w:rsidR="00EB4FDB" w:rsidRPr="00F15418" w:rsidRDefault="00EB4FDB" w:rsidP="00995274">
      <w:pPr>
        <w:numPr>
          <w:ilvl w:val="0"/>
          <w:numId w:val="35"/>
        </w:numPr>
        <w:rPr>
          <w:rFonts w:cs="Arial"/>
        </w:rPr>
      </w:pPr>
      <w:r w:rsidRPr="00F15418">
        <w:rPr>
          <w:rFonts w:cs="Arial"/>
        </w:rPr>
        <w:t>Phone calls</w:t>
      </w:r>
    </w:p>
    <w:p w14:paraId="05FDFC25" w14:textId="77777777" w:rsidR="00EB4FDB" w:rsidRPr="00F15418" w:rsidRDefault="00EB4FDB" w:rsidP="00995274">
      <w:pPr>
        <w:numPr>
          <w:ilvl w:val="0"/>
          <w:numId w:val="35"/>
        </w:numPr>
        <w:rPr>
          <w:rFonts w:cs="Arial"/>
        </w:rPr>
      </w:pPr>
      <w:r w:rsidRPr="00F15418">
        <w:rPr>
          <w:rFonts w:cs="Arial"/>
        </w:rPr>
        <w:t>Voice messages</w:t>
      </w:r>
    </w:p>
    <w:p w14:paraId="7BBEC1C6" w14:textId="77777777" w:rsidR="00EB4FDB" w:rsidRPr="00F15418" w:rsidRDefault="00EB4FDB" w:rsidP="00995274">
      <w:pPr>
        <w:numPr>
          <w:ilvl w:val="0"/>
          <w:numId w:val="35"/>
        </w:numPr>
        <w:rPr>
          <w:rFonts w:cs="Arial"/>
        </w:rPr>
      </w:pPr>
      <w:r w:rsidRPr="00F15418">
        <w:rPr>
          <w:rFonts w:cs="Arial"/>
        </w:rPr>
        <w:t>Voice commands</w:t>
      </w:r>
    </w:p>
    <w:p w14:paraId="601CBAD2" w14:textId="77777777" w:rsidR="00EB4FDB" w:rsidRPr="00F15418" w:rsidRDefault="00EB4FDB" w:rsidP="00995274">
      <w:pPr>
        <w:numPr>
          <w:ilvl w:val="0"/>
          <w:numId w:val="35"/>
        </w:numPr>
        <w:rPr>
          <w:rFonts w:cs="Arial"/>
        </w:rPr>
      </w:pPr>
      <w:r w:rsidRPr="00F15418">
        <w:rPr>
          <w:rFonts w:cs="Arial"/>
        </w:rPr>
        <w:t>Meta AI interactions</w:t>
      </w:r>
    </w:p>
    <w:p w14:paraId="4937E7B9" w14:textId="77777777" w:rsidR="00EB4FDB" w:rsidRPr="00F15418" w:rsidRDefault="00EB4FDB" w:rsidP="00EB4FDB">
      <w:pPr>
        <w:pStyle w:val="Heading3"/>
      </w:pPr>
      <w:r w:rsidRPr="00F15418">
        <w:lastRenderedPageBreak/>
        <w:t>Charging contacts</w:t>
      </w:r>
    </w:p>
    <w:p w14:paraId="00C19175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Charging contacts are built into the glasses and connect with the charging case when the glasses are stored inside it.</w:t>
      </w:r>
    </w:p>
    <w:p w14:paraId="1CF5E28A" w14:textId="77777777" w:rsidR="00EB4FDB" w:rsidRPr="00F15418" w:rsidRDefault="00EB4FDB" w:rsidP="00EB4FDB">
      <w:pPr>
        <w:pStyle w:val="Heading2"/>
      </w:pPr>
      <w:r w:rsidRPr="00F15418">
        <w:t>Before you start</w:t>
      </w:r>
    </w:p>
    <w:p w14:paraId="200081FB" w14:textId="77777777" w:rsidR="00EB4FDB" w:rsidRPr="00F15418" w:rsidRDefault="00EB4FDB" w:rsidP="00EB4FDB">
      <w:pPr>
        <w:pStyle w:val="Heading3"/>
      </w:pPr>
      <w:r w:rsidRPr="00F15418">
        <w:t>Charge the glasses</w:t>
      </w:r>
    </w:p>
    <w:p w14:paraId="4E8741DA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Charge your glasses before using them for the first time.</w:t>
      </w:r>
    </w:p>
    <w:p w14:paraId="35F62B37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Place the glasses inside the charging case and make sure they are seated correctly.</w:t>
      </w:r>
    </w:p>
    <w:p w14:paraId="3FE4A510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A full charge provides more than 8 hours of use.</w:t>
      </w:r>
    </w:p>
    <w:p w14:paraId="419D269D" w14:textId="61273F9E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 charging case can provide up to 48 additional hours of battery life before it needs to be recharged.</w:t>
      </w:r>
    </w:p>
    <w:p w14:paraId="44DF19AB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  <w:b/>
          <w:bCs/>
        </w:rPr>
        <w:t>How to check your glasses are charging:</w:t>
      </w:r>
    </w:p>
    <w:p w14:paraId="3DE89DA6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Place your glasses correctly in the charging case and close the lid. The LED light inside the case will blink to show charging has started.</w:t>
      </w:r>
    </w:p>
    <w:p w14:paraId="1FF4ABB2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You can also check the Meta View app. A lightning bolt icon next to the battery level means your glasses are charging.</w:t>
      </w:r>
    </w:p>
    <w:p w14:paraId="086B7C99" w14:textId="77777777" w:rsidR="00EB4FDB" w:rsidRPr="00F15418" w:rsidRDefault="00EB4FDB" w:rsidP="00EB4FDB">
      <w:pPr>
        <w:pStyle w:val="Heading3"/>
      </w:pPr>
      <w:r w:rsidRPr="00F15418">
        <w:t>Download the Meta AI app</w:t>
      </w:r>
    </w:p>
    <w:p w14:paraId="1E979E26" w14:textId="77777777" w:rsidR="00EB4FDB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You will need the Meta AI app on a compatible smartphone.</w:t>
      </w:r>
    </w:p>
    <w:p w14:paraId="6E1814E0" w14:textId="77777777" w:rsidR="00F7061A" w:rsidRPr="00F7061A" w:rsidRDefault="00F7061A" w:rsidP="003F1EC0">
      <w:pPr>
        <w:pStyle w:val="ListBullet"/>
        <w:numPr>
          <w:ilvl w:val="0"/>
          <w:numId w:val="0"/>
        </w:numPr>
        <w:ind w:left="360" w:hanging="360"/>
      </w:pPr>
    </w:p>
    <w:p w14:paraId="399AE3DC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lastRenderedPageBreak/>
        <w:t>The app lets you:</w:t>
      </w:r>
    </w:p>
    <w:p w14:paraId="0624306A" w14:textId="77777777" w:rsidR="00EB4FDB" w:rsidRPr="00F15418" w:rsidRDefault="00EB4FDB" w:rsidP="00995274">
      <w:pPr>
        <w:numPr>
          <w:ilvl w:val="0"/>
          <w:numId w:val="36"/>
        </w:numPr>
        <w:ind w:left="714" w:hanging="357"/>
        <w:rPr>
          <w:rFonts w:cs="Arial"/>
        </w:rPr>
      </w:pPr>
      <w:r w:rsidRPr="00F15418">
        <w:rPr>
          <w:rFonts w:cs="Arial"/>
        </w:rPr>
        <w:t>Set up your glasses</w:t>
      </w:r>
    </w:p>
    <w:p w14:paraId="3561FC8B" w14:textId="77777777" w:rsidR="00EB4FDB" w:rsidRPr="00F15418" w:rsidRDefault="00EB4FDB" w:rsidP="00995274">
      <w:pPr>
        <w:numPr>
          <w:ilvl w:val="0"/>
          <w:numId w:val="36"/>
        </w:numPr>
        <w:ind w:left="714" w:hanging="357"/>
        <w:rPr>
          <w:rFonts w:cs="Arial"/>
        </w:rPr>
      </w:pPr>
      <w:r w:rsidRPr="00F15418">
        <w:rPr>
          <w:rFonts w:cs="Arial"/>
        </w:rPr>
        <w:t>Change settings</w:t>
      </w:r>
    </w:p>
    <w:p w14:paraId="0B223684" w14:textId="77777777" w:rsidR="00EB4FDB" w:rsidRPr="00F15418" w:rsidRDefault="00EB4FDB" w:rsidP="00995274">
      <w:pPr>
        <w:numPr>
          <w:ilvl w:val="0"/>
          <w:numId w:val="36"/>
        </w:numPr>
        <w:ind w:left="714" w:hanging="357"/>
        <w:rPr>
          <w:rFonts w:cs="Arial"/>
        </w:rPr>
      </w:pPr>
      <w:r w:rsidRPr="00F15418">
        <w:rPr>
          <w:rFonts w:cs="Arial"/>
        </w:rPr>
        <w:t>Import photos and videos</w:t>
      </w:r>
    </w:p>
    <w:p w14:paraId="3A922D83" w14:textId="77777777" w:rsidR="00EB4FDB" w:rsidRPr="00F15418" w:rsidRDefault="00EB4FDB" w:rsidP="00995274">
      <w:pPr>
        <w:numPr>
          <w:ilvl w:val="0"/>
          <w:numId w:val="36"/>
        </w:numPr>
        <w:ind w:left="714" w:hanging="357"/>
        <w:rPr>
          <w:rFonts w:cs="Arial"/>
        </w:rPr>
      </w:pPr>
      <w:r w:rsidRPr="00F15418">
        <w:rPr>
          <w:rFonts w:cs="Arial"/>
        </w:rPr>
        <w:t>Access Meta AI features</w:t>
      </w:r>
    </w:p>
    <w:p w14:paraId="14E8BFFA" w14:textId="1F2CE210" w:rsidR="00EB4FDB" w:rsidRPr="00F15418" w:rsidRDefault="00EB4FDB" w:rsidP="00995274">
      <w:pPr>
        <w:numPr>
          <w:ilvl w:val="0"/>
          <w:numId w:val="36"/>
        </w:numPr>
        <w:ind w:left="714" w:hanging="357"/>
        <w:rPr>
          <w:rFonts w:cs="Arial"/>
          <w:b/>
          <w:bCs/>
        </w:rPr>
      </w:pPr>
      <w:r w:rsidRPr="00F15418">
        <w:rPr>
          <w:rFonts w:cs="Arial"/>
        </w:rPr>
        <w:t>Install updates</w:t>
      </w:r>
    </w:p>
    <w:p w14:paraId="401994F0" w14:textId="77777777" w:rsidR="00EB4FDB" w:rsidRPr="00F15418" w:rsidRDefault="00EB4FDB" w:rsidP="00EB4FDB">
      <w:pPr>
        <w:pStyle w:val="Heading3"/>
      </w:pPr>
      <w:r w:rsidRPr="00F15418">
        <w:t>Pairing your glasses</w:t>
      </w:r>
    </w:p>
    <w:p w14:paraId="3073A117" w14:textId="77777777" w:rsidR="00EB4FDB" w:rsidRPr="00F15418" w:rsidRDefault="00EB4FDB" w:rsidP="00EB4FDB">
      <w:pPr>
        <w:spacing w:after="160" w:line="278" w:lineRule="auto"/>
        <w:rPr>
          <w:rFonts w:cs="Arial"/>
          <w:b/>
          <w:bCs/>
        </w:rPr>
      </w:pPr>
      <w:r w:rsidRPr="00F15418">
        <w:rPr>
          <w:rFonts w:cs="Arial"/>
          <w:b/>
          <w:bCs/>
        </w:rPr>
        <w:t>Connect your glasses to the Meta AI app</w:t>
      </w:r>
    </w:p>
    <w:p w14:paraId="5EF7CA64" w14:textId="77777777" w:rsidR="00EB4FDB" w:rsidRPr="00F15418" w:rsidRDefault="00EB4FDB" w:rsidP="00995274">
      <w:pPr>
        <w:numPr>
          <w:ilvl w:val="0"/>
          <w:numId w:val="39"/>
        </w:numPr>
        <w:ind w:left="714" w:hanging="357"/>
        <w:rPr>
          <w:rFonts w:cs="Arial"/>
        </w:rPr>
      </w:pPr>
      <w:r w:rsidRPr="00F15418">
        <w:rPr>
          <w:rFonts w:cs="Arial"/>
        </w:rPr>
        <w:t>Remove the glasses from the charging case.</w:t>
      </w:r>
    </w:p>
    <w:p w14:paraId="631C52C4" w14:textId="77777777" w:rsidR="00EB4FDB" w:rsidRPr="00F15418" w:rsidRDefault="00EB4FDB" w:rsidP="00995274">
      <w:pPr>
        <w:numPr>
          <w:ilvl w:val="0"/>
          <w:numId w:val="39"/>
        </w:numPr>
        <w:ind w:left="714" w:hanging="357"/>
        <w:rPr>
          <w:rFonts w:cs="Arial"/>
        </w:rPr>
      </w:pPr>
      <w:r w:rsidRPr="00F15418">
        <w:rPr>
          <w:rFonts w:cs="Arial"/>
        </w:rPr>
        <w:t>Turn on the glasses using the power switch on the left arm.</w:t>
      </w:r>
    </w:p>
    <w:p w14:paraId="50A00D62" w14:textId="77777777" w:rsidR="00EB4FDB" w:rsidRPr="00F15418" w:rsidRDefault="00EB4FDB" w:rsidP="00995274">
      <w:pPr>
        <w:numPr>
          <w:ilvl w:val="0"/>
          <w:numId w:val="39"/>
        </w:numPr>
        <w:ind w:left="714" w:hanging="357"/>
        <w:rPr>
          <w:rFonts w:cs="Arial"/>
        </w:rPr>
      </w:pPr>
      <w:r w:rsidRPr="00F15418">
        <w:rPr>
          <w:rFonts w:cs="Arial"/>
        </w:rPr>
        <w:t>Put the glasses back in the charging case.</w:t>
      </w:r>
    </w:p>
    <w:p w14:paraId="272E3CD3" w14:textId="77777777" w:rsidR="00EB4FDB" w:rsidRPr="00F15418" w:rsidRDefault="00EB4FDB" w:rsidP="00995274">
      <w:pPr>
        <w:numPr>
          <w:ilvl w:val="0"/>
          <w:numId w:val="39"/>
        </w:numPr>
        <w:ind w:left="714" w:hanging="357"/>
        <w:rPr>
          <w:rFonts w:cs="Arial"/>
        </w:rPr>
      </w:pPr>
      <w:r w:rsidRPr="00F15418">
        <w:rPr>
          <w:rFonts w:cs="Arial"/>
        </w:rPr>
        <w:t>Wait for the case light to flash blue.</w:t>
      </w:r>
    </w:p>
    <w:p w14:paraId="33E0246C" w14:textId="77777777" w:rsidR="00EB4FDB" w:rsidRPr="00F15418" w:rsidRDefault="00EB4FDB" w:rsidP="00995274">
      <w:pPr>
        <w:numPr>
          <w:ilvl w:val="0"/>
          <w:numId w:val="39"/>
        </w:numPr>
        <w:ind w:left="714" w:hanging="357"/>
        <w:rPr>
          <w:rFonts w:cs="Arial"/>
        </w:rPr>
      </w:pPr>
      <w:r w:rsidRPr="00F15418">
        <w:rPr>
          <w:rFonts w:cs="Arial"/>
        </w:rPr>
        <w:t>Open the Meta AI app.</w:t>
      </w:r>
    </w:p>
    <w:p w14:paraId="38E21ECC" w14:textId="17E93936" w:rsidR="00EB4FDB" w:rsidRPr="00F15418" w:rsidRDefault="00EB4FDB" w:rsidP="00995274">
      <w:pPr>
        <w:numPr>
          <w:ilvl w:val="0"/>
          <w:numId w:val="39"/>
        </w:numPr>
        <w:ind w:left="714" w:hanging="357"/>
        <w:rPr>
          <w:rFonts w:cs="Arial"/>
          <w:b/>
          <w:bCs/>
        </w:rPr>
      </w:pPr>
      <w:r w:rsidRPr="00F15418">
        <w:rPr>
          <w:rFonts w:cs="Arial"/>
        </w:rPr>
        <w:t>Follow the instructions in the app to complete setup.</w:t>
      </w:r>
    </w:p>
    <w:p w14:paraId="55C45099" w14:textId="77777777" w:rsidR="00EB4FDB" w:rsidRPr="00F15418" w:rsidRDefault="00EB4FDB" w:rsidP="00EB4FDB">
      <w:pPr>
        <w:pStyle w:val="Heading2"/>
      </w:pPr>
      <w:r w:rsidRPr="00F15418">
        <w:t>Understanding the controls</w:t>
      </w:r>
    </w:p>
    <w:p w14:paraId="6754EB46" w14:textId="77777777" w:rsidR="00EB4FDB" w:rsidRPr="00F15418" w:rsidRDefault="00EB4FDB" w:rsidP="00EB4FDB">
      <w:pPr>
        <w:pStyle w:val="Heading3"/>
      </w:pPr>
      <w:r w:rsidRPr="00F15418">
        <w:t>Touch controls</w:t>
      </w:r>
    </w:p>
    <w:p w14:paraId="3FD2D9A3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 touch controls are located on the right arm of the glasses.</w:t>
      </w:r>
    </w:p>
    <w:p w14:paraId="16F409B3" w14:textId="77777777" w:rsidR="00EB4FDB" w:rsidRPr="00F15418" w:rsidRDefault="00EB4FDB" w:rsidP="00EB4FDB">
      <w:pPr>
        <w:pStyle w:val="Heading3"/>
      </w:pPr>
      <w:r w:rsidRPr="00F15418">
        <w:t>Play or pause audio</w:t>
      </w:r>
    </w:p>
    <w:p w14:paraId="2B24D672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Tap once.</w:t>
      </w:r>
    </w:p>
    <w:p w14:paraId="3F4392A7" w14:textId="77777777" w:rsidR="00EB4FDB" w:rsidRPr="00F15418" w:rsidRDefault="00EB4FDB" w:rsidP="00EB4FDB">
      <w:pPr>
        <w:pStyle w:val="Heading3"/>
      </w:pPr>
      <w:r w:rsidRPr="00F15418">
        <w:lastRenderedPageBreak/>
        <w:t>Skip forward</w:t>
      </w:r>
    </w:p>
    <w:p w14:paraId="1E5DF633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Double tap.</w:t>
      </w:r>
    </w:p>
    <w:p w14:paraId="15BABABA" w14:textId="77777777" w:rsidR="00EB4FDB" w:rsidRPr="00F15418" w:rsidRDefault="00EB4FDB" w:rsidP="00EB4FDB">
      <w:pPr>
        <w:pStyle w:val="Heading3"/>
      </w:pPr>
      <w:r w:rsidRPr="00F15418">
        <w:t>Go back</w:t>
      </w:r>
    </w:p>
    <w:p w14:paraId="379A2DE3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Triple tap. </w:t>
      </w:r>
    </w:p>
    <w:p w14:paraId="30DF3FC6" w14:textId="77777777" w:rsidR="00EB4FDB" w:rsidRPr="00F15418" w:rsidRDefault="00EB4FDB" w:rsidP="00EB4FDB">
      <w:pPr>
        <w:pStyle w:val="Heading3"/>
      </w:pPr>
      <w:r w:rsidRPr="00F15418">
        <w:t>Adjust volume</w:t>
      </w:r>
    </w:p>
    <w:p w14:paraId="7F9E4E64" w14:textId="77777777" w:rsidR="00EB4FDB" w:rsidRPr="00F15418" w:rsidRDefault="00EB4FDB" w:rsidP="00EB4FDB">
      <w:pPr>
        <w:spacing w:after="160" w:line="278" w:lineRule="auto"/>
        <w:rPr>
          <w:rFonts w:cs="Arial"/>
          <w:b/>
          <w:bCs/>
        </w:rPr>
      </w:pPr>
      <w:r w:rsidRPr="00F15418">
        <w:rPr>
          <w:rFonts w:cs="Arial"/>
          <w:b/>
          <w:bCs/>
        </w:rPr>
        <w:t>Increase volume</w:t>
      </w:r>
    </w:p>
    <w:p w14:paraId="77324CC2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Swipe forward.</w:t>
      </w:r>
    </w:p>
    <w:p w14:paraId="5FB7A72F" w14:textId="77777777" w:rsidR="00EB4FDB" w:rsidRPr="00F15418" w:rsidRDefault="00EB4FDB" w:rsidP="00EB4FDB">
      <w:pPr>
        <w:spacing w:after="160" w:line="278" w:lineRule="auto"/>
        <w:rPr>
          <w:rFonts w:cs="Arial"/>
          <w:b/>
          <w:bCs/>
        </w:rPr>
      </w:pPr>
      <w:r w:rsidRPr="00F15418">
        <w:rPr>
          <w:rFonts w:cs="Arial"/>
          <w:b/>
          <w:bCs/>
        </w:rPr>
        <w:t>Decrease volume</w:t>
      </w:r>
    </w:p>
    <w:p w14:paraId="2395A7E4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Swipe backward. </w:t>
      </w:r>
    </w:p>
    <w:p w14:paraId="3F56AC4C" w14:textId="77777777" w:rsidR="00EB4FDB" w:rsidRPr="00F15418" w:rsidRDefault="00EB4FDB" w:rsidP="00EB4FDB">
      <w:pPr>
        <w:pStyle w:val="Heading3"/>
      </w:pPr>
      <w:r w:rsidRPr="00F15418">
        <w:t>Answering calls</w:t>
      </w:r>
    </w:p>
    <w:p w14:paraId="7B1CAA9C" w14:textId="77777777" w:rsidR="00EB4FDB" w:rsidRPr="00F15418" w:rsidRDefault="00EB4FDB" w:rsidP="00EB4FDB">
      <w:pPr>
        <w:spacing w:after="160" w:line="278" w:lineRule="auto"/>
        <w:rPr>
          <w:rFonts w:cs="Arial"/>
          <w:b/>
          <w:bCs/>
        </w:rPr>
      </w:pPr>
      <w:r w:rsidRPr="00F15418">
        <w:rPr>
          <w:rFonts w:cs="Arial"/>
          <w:b/>
          <w:bCs/>
        </w:rPr>
        <w:t>Answer a call</w:t>
      </w:r>
    </w:p>
    <w:p w14:paraId="15CA1C0F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Double tap.</w:t>
      </w:r>
    </w:p>
    <w:p w14:paraId="05A328D2" w14:textId="77777777" w:rsidR="00EB4FDB" w:rsidRPr="00F15418" w:rsidRDefault="00EB4FDB" w:rsidP="00EB4FDB">
      <w:pPr>
        <w:spacing w:after="160" w:line="278" w:lineRule="auto"/>
        <w:rPr>
          <w:rFonts w:cs="Arial"/>
          <w:b/>
          <w:bCs/>
        </w:rPr>
      </w:pPr>
      <w:r w:rsidRPr="00F15418">
        <w:rPr>
          <w:rFonts w:cs="Arial"/>
          <w:b/>
          <w:bCs/>
        </w:rPr>
        <w:t>End a call</w:t>
      </w:r>
    </w:p>
    <w:p w14:paraId="5F61AAB2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Double tap again.</w:t>
      </w:r>
    </w:p>
    <w:p w14:paraId="40DE6786" w14:textId="77777777" w:rsidR="00EB4FDB" w:rsidRPr="00F15418" w:rsidRDefault="00EB4FDB" w:rsidP="00EB4FDB">
      <w:pPr>
        <w:spacing w:after="160" w:line="278" w:lineRule="auto"/>
        <w:rPr>
          <w:rFonts w:cs="Arial"/>
          <w:b/>
          <w:bCs/>
        </w:rPr>
      </w:pPr>
      <w:r w:rsidRPr="00F15418">
        <w:rPr>
          <w:rFonts w:cs="Arial"/>
          <w:b/>
          <w:bCs/>
        </w:rPr>
        <w:t>Reject a call</w:t>
      </w:r>
    </w:p>
    <w:p w14:paraId="2F3658FF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Tap and hold.  </w:t>
      </w:r>
    </w:p>
    <w:p w14:paraId="5300F5E5" w14:textId="77777777" w:rsidR="00EB4FDB" w:rsidRPr="00F15418" w:rsidRDefault="00EB4FDB" w:rsidP="00EB4FDB">
      <w:pPr>
        <w:pStyle w:val="Heading2"/>
      </w:pPr>
      <w:r w:rsidRPr="00F15418">
        <w:t>Accessibility features</w:t>
      </w:r>
    </w:p>
    <w:p w14:paraId="66E62210" w14:textId="77777777" w:rsidR="00EB4FDB" w:rsidRPr="00F15418" w:rsidRDefault="00EB4FDB" w:rsidP="00EB4FDB">
      <w:pPr>
        <w:pStyle w:val="Heading3"/>
      </w:pPr>
      <w:r w:rsidRPr="00F15418">
        <w:t>Be My Eyes</w:t>
      </w:r>
    </w:p>
    <w:p w14:paraId="25B5B1C8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Be My Eyes connects you with a sighted volunteer through a live video call.</w:t>
      </w:r>
    </w:p>
    <w:p w14:paraId="467203B2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lastRenderedPageBreak/>
        <w:t>The volunteer can see through the camera on your glasses and help with everyday tasks.</w:t>
      </w:r>
    </w:p>
    <w:p w14:paraId="1F04ACCA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Examples include:</w:t>
      </w:r>
    </w:p>
    <w:p w14:paraId="11659528" w14:textId="77777777" w:rsidR="00EB4FDB" w:rsidRPr="00F15418" w:rsidRDefault="00EB4FDB" w:rsidP="003D703B">
      <w:pPr>
        <w:numPr>
          <w:ilvl w:val="0"/>
          <w:numId w:val="43"/>
        </w:numPr>
        <w:ind w:left="714" w:hanging="357"/>
        <w:rPr>
          <w:rFonts w:cs="Arial"/>
        </w:rPr>
      </w:pPr>
      <w:r w:rsidRPr="00F15418">
        <w:rPr>
          <w:rFonts w:cs="Arial"/>
        </w:rPr>
        <w:t>Reading labels</w:t>
      </w:r>
    </w:p>
    <w:p w14:paraId="0117D5DC" w14:textId="77777777" w:rsidR="00EB4FDB" w:rsidRPr="00F15418" w:rsidRDefault="00EB4FDB" w:rsidP="003D703B">
      <w:pPr>
        <w:numPr>
          <w:ilvl w:val="0"/>
          <w:numId w:val="43"/>
        </w:numPr>
        <w:ind w:left="714" w:hanging="357"/>
        <w:rPr>
          <w:rFonts w:cs="Arial"/>
        </w:rPr>
      </w:pPr>
      <w:r w:rsidRPr="00F15418">
        <w:rPr>
          <w:rFonts w:cs="Arial"/>
        </w:rPr>
        <w:t>Sorting mail</w:t>
      </w:r>
    </w:p>
    <w:p w14:paraId="0A74007D" w14:textId="77777777" w:rsidR="00EB4FDB" w:rsidRPr="00F15418" w:rsidRDefault="00EB4FDB" w:rsidP="003D703B">
      <w:pPr>
        <w:numPr>
          <w:ilvl w:val="0"/>
          <w:numId w:val="43"/>
        </w:numPr>
        <w:ind w:left="714" w:hanging="357"/>
        <w:rPr>
          <w:rFonts w:cs="Arial"/>
        </w:rPr>
      </w:pPr>
      <w:r w:rsidRPr="00F15418">
        <w:rPr>
          <w:rFonts w:cs="Arial"/>
        </w:rPr>
        <w:t>Checking appliance settings</w:t>
      </w:r>
    </w:p>
    <w:p w14:paraId="1F436B4B" w14:textId="62BCFED2" w:rsidR="00EB4FDB" w:rsidRPr="00F15418" w:rsidRDefault="00EB4FDB" w:rsidP="003D703B">
      <w:pPr>
        <w:numPr>
          <w:ilvl w:val="0"/>
          <w:numId w:val="43"/>
        </w:numPr>
        <w:ind w:left="714" w:hanging="357"/>
        <w:rPr>
          <w:rFonts w:cs="Arial"/>
        </w:rPr>
      </w:pPr>
      <w:r w:rsidRPr="00F15418">
        <w:rPr>
          <w:rFonts w:cs="Arial"/>
        </w:rPr>
        <w:t>Finding objects</w:t>
      </w:r>
    </w:p>
    <w:p w14:paraId="7877DDD8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To start a call, say:</w:t>
      </w:r>
    </w:p>
    <w:p w14:paraId="29869581" w14:textId="28972C06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"Hey Meta, call a volunteer on Be My Eyes."</w:t>
      </w:r>
    </w:p>
    <w:p w14:paraId="2B2232A2" w14:textId="77777777" w:rsidR="00EB4FDB" w:rsidRPr="00F15418" w:rsidRDefault="00EB4FDB" w:rsidP="00EB4FDB">
      <w:pPr>
        <w:pStyle w:val="Heading3"/>
      </w:pPr>
      <w:r w:rsidRPr="00F15418">
        <w:t>Scene Reader</w:t>
      </w:r>
    </w:p>
    <w:p w14:paraId="59FD303D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Scene Reader can help you understand what </w:t>
      </w:r>
      <w:proofErr w:type="gramStart"/>
      <w:r w:rsidRPr="00F15418">
        <w:rPr>
          <w:rFonts w:cs="Arial"/>
        </w:rPr>
        <w:t>is around you</w:t>
      </w:r>
      <w:proofErr w:type="gramEnd"/>
      <w:r w:rsidRPr="00F15418">
        <w:rPr>
          <w:rFonts w:cs="Arial"/>
        </w:rPr>
        <w:t>.</w:t>
      </w:r>
    </w:p>
    <w:p w14:paraId="6130879F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It can:</w:t>
      </w:r>
    </w:p>
    <w:p w14:paraId="1DCFDB72" w14:textId="77777777" w:rsidR="00EB4FDB" w:rsidRPr="00F15418" w:rsidRDefault="00EB4FDB" w:rsidP="003D703B">
      <w:pPr>
        <w:numPr>
          <w:ilvl w:val="0"/>
          <w:numId w:val="47"/>
        </w:numPr>
        <w:ind w:left="714" w:hanging="357"/>
        <w:rPr>
          <w:rFonts w:cs="Arial"/>
        </w:rPr>
      </w:pPr>
      <w:r w:rsidRPr="00F15418">
        <w:rPr>
          <w:rFonts w:cs="Arial"/>
        </w:rPr>
        <w:t>Read printed text</w:t>
      </w:r>
    </w:p>
    <w:p w14:paraId="4A22617B" w14:textId="77777777" w:rsidR="00EB4FDB" w:rsidRPr="00F15418" w:rsidRDefault="00EB4FDB" w:rsidP="003D703B">
      <w:pPr>
        <w:numPr>
          <w:ilvl w:val="0"/>
          <w:numId w:val="47"/>
        </w:numPr>
        <w:ind w:left="714" w:hanging="357"/>
        <w:rPr>
          <w:rFonts w:cs="Arial"/>
        </w:rPr>
      </w:pPr>
      <w:r w:rsidRPr="00F15418">
        <w:rPr>
          <w:rFonts w:cs="Arial"/>
        </w:rPr>
        <w:t>Describe objects</w:t>
      </w:r>
    </w:p>
    <w:p w14:paraId="240286F3" w14:textId="77777777" w:rsidR="00EB4FDB" w:rsidRPr="00F15418" w:rsidRDefault="00EB4FDB" w:rsidP="003D703B">
      <w:pPr>
        <w:numPr>
          <w:ilvl w:val="0"/>
          <w:numId w:val="47"/>
        </w:numPr>
        <w:ind w:left="714" w:hanging="357"/>
        <w:rPr>
          <w:rFonts w:cs="Arial"/>
        </w:rPr>
      </w:pPr>
      <w:r w:rsidRPr="00F15418">
        <w:rPr>
          <w:rFonts w:cs="Arial"/>
        </w:rPr>
        <w:t>Describe scenes</w:t>
      </w:r>
    </w:p>
    <w:p w14:paraId="0FFFD4E6" w14:textId="77777777" w:rsidR="00EB4FDB" w:rsidRPr="00F15418" w:rsidRDefault="00EB4FDB" w:rsidP="003D703B">
      <w:pPr>
        <w:numPr>
          <w:ilvl w:val="0"/>
          <w:numId w:val="47"/>
        </w:numPr>
        <w:ind w:left="714" w:hanging="357"/>
        <w:rPr>
          <w:rFonts w:cs="Arial"/>
        </w:rPr>
      </w:pPr>
      <w:r w:rsidRPr="00F15418">
        <w:rPr>
          <w:rFonts w:cs="Arial"/>
        </w:rPr>
        <w:t>Provide more detailed information when requested</w:t>
      </w:r>
    </w:p>
    <w:p w14:paraId="64972D01" w14:textId="77777777" w:rsidR="00EB4FDB" w:rsidRPr="00F15418" w:rsidRDefault="00EB4FDB" w:rsidP="003D703B">
      <w:pPr>
        <w:numPr>
          <w:ilvl w:val="0"/>
          <w:numId w:val="47"/>
        </w:numPr>
        <w:ind w:left="714" w:hanging="357"/>
        <w:rPr>
          <w:rFonts w:cs="Arial"/>
        </w:rPr>
      </w:pPr>
      <w:r w:rsidRPr="00F15418">
        <w:rPr>
          <w:rFonts w:cs="Arial"/>
        </w:rPr>
        <w:t>Detect when lighting is poor</w:t>
      </w:r>
    </w:p>
    <w:p w14:paraId="16A67B13" w14:textId="42B2176D" w:rsidR="00EB4FDB" w:rsidRPr="00F15418" w:rsidRDefault="00EB4FDB" w:rsidP="003D703B">
      <w:pPr>
        <w:numPr>
          <w:ilvl w:val="0"/>
          <w:numId w:val="47"/>
        </w:numPr>
        <w:ind w:left="714" w:hanging="357"/>
        <w:rPr>
          <w:rFonts w:cs="Arial"/>
        </w:rPr>
      </w:pPr>
      <w:r w:rsidRPr="00F15418">
        <w:rPr>
          <w:rFonts w:cs="Arial"/>
        </w:rPr>
        <w:t>Detect when an item is not fully visible in the camera view</w:t>
      </w:r>
    </w:p>
    <w:p w14:paraId="0BCC371C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Examples:</w:t>
      </w:r>
    </w:p>
    <w:p w14:paraId="346AF148" w14:textId="77777777" w:rsidR="00EB4FDB" w:rsidRPr="00F15418" w:rsidRDefault="00EB4FDB" w:rsidP="003D703B">
      <w:pPr>
        <w:numPr>
          <w:ilvl w:val="0"/>
          <w:numId w:val="9"/>
        </w:numPr>
        <w:ind w:left="714" w:hanging="357"/>
        <w:rPr>
          <w:rFonts w:cs="Arial"/>
        </w:rPr>
      </w:pPr>
      <w:r w:rsidRPr="00F15418">
        <w:rPr>
          <w:rFonts w:cs="Arial"/>
        </w:rPr>
        <w:t>"Hey Meta, read this."</w:t>
      </w:r>
    </w:p>
    <w:p w14:paraId="05B73545" w14:textId="77777777" w:rsidR="00EB4FDB" w:rsidRPr="00F15418" w:rsidRDefault="00EB4FDB" w:rsidP="003D703B">
      <w:pPr>
        <w:numPr>
          <w:ilvl w:val="0"/>
          <w:numId w:val="9"/>
        </w:numPr>
        <w:ind w:left="714" w:hanging="357"/>
        <w:rPr>
          <w:rFonts w:cs="Arial"/>
        </w:rPr>
      </w:pPr>
      <w:r w:rsidRPr="00F15418">
        <w:rPr>
          <w:rFonts w:cs="Arial"/>
        </w:rPr>
        <w:lastRenderedPageBreak/>
        <w:t>"Hey Meta, what am I looking at?"</w:t>
      </w:r>
    </w:p>
    <w:p w14:paraId="608350EF" w14:textId="28D1D8F0" w:rsidR="00EB4FDB" w:rsidRPr="00F15418" w:rsidRDefault="00EB4FDB" w:rsidP="003D703B">
      <w:pPr>
        <w:numPr>
          <w:ilvl w:val="0"/>
          <w:numId w:val="9"/>
        </w:numPr>
        <w:ind w:left="714" w:hanging="357"/>
        <w:rPr>
          <w:rFonts w:cs="Arial"/>
          <w:b/>
          <w:bCs/>
        </w:rPr>
      </w:pPr>
      <w:r w:rsidRPr="00F15418">
        <w:rPr>
          <w:rFonts w:cs="Arial"/>
        </w:rPr>
        <w:t>"Hey Meta, describe this scene."</w:t>
      </w:r>
    </w:p>
    <w:p w14:paraId="28C4DBDC" w14:textId="77777777" w:rsidR="00EB4FDB" w:rsidRPr="00F15418" w:rsidRDefault="00EB4FDB" w:rsidP="00EB4FDB">
      <w:pPr>
        <w:pStyle w:val="Heading2"/>
      </w:pPr>
      <w:r w:rsidRPr="00F15418">
        <w:t>Using Ray-Ban Meta glasses as a blindness or low vision aid</w:t>
      </w:r>
    </w:p>
    <w:p w14:paraId="23334424" w14:textId="072E574C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Ray-Ban Meta glasses can help with many everyday tasks. They are not a replacement for orientation and mobility skills, guide dogs, canes, or other assistive technology. They are best used as an additional tool to help access information.</w:t>
      </w:r>
    </w:p>
    <w:p w14:paraId="00C9DBEB" w14:textId="77777777" w:rsidR="00EB4FDB" w:rsidRPr="00F15418" w:rsidRDefault="00EB4FDB" w:rsidP="00EB4FDB">
      <w:pPr>
        <w:pStyle w:val="Heading3"/>
      </w:pPr>
      <w:r w:rsidRPr="00F15418">
        <w:t>Reading printed information</w:t>
      </w:r>
    </w:p>
    <w:p w14:paraId="5B067ABF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Scene Reader can be used to read printed information such as mail, labels, menus, signs, and notices.</w:t>
      </w:r>
    </w:p>
    <w:p w14:paraId="229FC9F5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Try saying:</w:t>
      </w:r>
    </w:p>
    <w:p w14:paraId="67136F67" w14:textId="77777777" w:rsidR="00EB4FDB" w:rsidRPr="00F15418" w:rsidRDefault="00EB4FDB" w:rsidP="00995274">
      <w:pPr>
        <w:numPr>
          <w:ilvl w:val="0"/>
          <w:numId w:val="12"/>
        </w:numPr>
        <w:ind w:left="714" w:hanging="357"/>
        <w:rPr>
          <w:rFonts w:cs="Arial"/>
        </w:rPr>
      </w:pPr>
      <w:r w:rsidRPr="00F15418">
        <w:rPr>
          <w:rFonts w:cs="Arial"/>
        </w:rPr>
        <w:t>"Hey Meta, read this."</w:t>
      </w:r>
    </w:p>
    <w:p w14:paraId="6FA5B37B" w14:textId="77777777" w:rsidR="00EB4FDB" w:rsidRPr="00F15418" w:rsidRDefault="00EB4FDB" w:rsidP="00995274">
      <w:pPr>
        <w:numPr>
          <w:ilvl w:val="0"/>
          <w:numId w:val="12"/>
        </w:numPr>
        <w:ind w:left="714" w:hanging="357"/>
        <w:rPr>
          <w:rFonts w:cs="Arial"/>
        </w:rPr>
      </w:pPr>
      <w:r w:rsidRPr="00F15418">
        <w:rPr>
          <w:rFonts w:cs="Arial"/>
        </w:rPr>
        <w:t>"Hey Meta, what does this say?"</w:t>
      </w:r>
    </w:p>
    <w:p w14:paraId="42E3798F" w14:textId="3F59B309" w:rsidR="00EB4FDB" w:rsidRPr="00F15418" w:rsidRDefault="00EB4FDB" w:rsidP="00995274">
      <w:pPr>
        <w:numPr>
          <w:ilvl w:val="0"/>
          <w:numId w:val="12"/>
        </w:numPr>
        <w:ind w:left="714" w:hanging="357"/>
        <w:rPr>
          <w:rFonts w:cs="Arial"/>
        </w:rPr>
      </w:pPr>
      <w:r w:rsidRPr="00F15418">
        <w:rPr>
          <w:rFonts w:cs="Arial"/>
        </w:rPr>
        <w:t>"Hey Meta, read the label."</w:t>
      </w:r>
    </w:p>
    <w:p w14:paraId="2BBB30CD" w14:textId="77777777" w:rsidR="00EB4FDB" w:rsidRPr="00F15418" w:rsidRDefault="00EB4FDB" w:rsidP="00EB4FDB">
      <w:pPr>
        <w:spacing w:after="160" w:line="278" w:lineRule="auto"/>
        <w:rPr>
          <w:rFonts w:cs="Arial"/>
          <w:b/>
          <w:bCs/>
        </w:rPr>
      </w:pPr>
      <w:r w:rsidRPr="00F15418">
        <w:rPr>
          <w:rFonts w:cs="Arial"/>
          <w:b/>
          <w:bCs/>
        </w:rPr>
        <w:t>Tips for better results</w:t>
      </w:r>
    </w:p>
    <w:p w14:paraId="474BF7BF" w14:textId="77777777" w:rsidR="00EB4FDB" w:rsidRPr="00F15418" w:rsidRDefault="00EB4FDB" w:rsidP="00995274">
      <w:pPr>
        <w:numPr>
          <w:ilvl w:val="0"/>
          <w:numId w:val="10"/>
        </w:numPr>
        <w:ind w:left="714" w:hanging="357"/>
        <w:rPr>
          <w:rFonts w:cs="Arial"/>
        </w:rPr>
      </w:pPr>
      <w:r w:rsidRPr="00F15418">
        <w:rPr>
          <w:rFonts w:cs="Arial"/>
        </w:rPr>
        <w:t>Hold the item steady.</w:t>
      </w:r>
    </w:p>
    <w:p w14:paraId="486C3AF8" w14:textId="77777777" w:rsidR="00EB4FDB" w:rsidRPr="00F15418" w:rsidRDefault="00EB4FDB" w:rsidP="00995274">
      <w:pPr>
        <w:numPr>
          <w:ilvl w:val="0"/>
          <w:numId w:val="10"/>
        </w:numPr>
        <w:ind w:left="714" w:hanging="357"/>
        <w:rPr>
          <w:rFonts w:cs="Arial"/>
        </w:rPr>
      </w:pPr>
      <w:r w:rsidRPr="00F15418">
        <w:rPr>
          <w:rFonts w:cs="Arial"/>
        </w:rPr>
        <w:t>Make sure the text is facing the camera.</w:t>
      </w:r>
    </w:p>
    <w:p w14:paraId="7B1F1B19" w14:textId="77777777" w:rsidR="00EB4FDB" w:rsidRPr="00F15418" w:rsidRDefault="00EB4FDB" w:rsidP="00995274">
      <w:pPr>
        <w:numPr>
          <w:ilvl w:val="0"/>
          <w:numId w:val="10"/>
        </w:numPr>
        <w:ind w:left="714" w:hanging="357"/>
        <w:rPr>
          <w:rFonts w:cs="Arial"/>
        </w:rPr>
      </w:pPr>
      <w:r w:rsidRPr="00F15418">
        <w:rPr>
          <w:rFonts w:cs="Arial"/>
        </w:rPr>
        <w:t>Move closer if the text is small.</w:t>
      </w:r>
    </w:p>
    <w:p w14:paraId="735F9A92" w14:textId="77777777" w:rsidR="00EB4FDB" w:rsidRPr="00F15418" w:rsidRDefault="00EB4FDB" w:rsidP="00995274">
      <w:pPr>
        <w:numPr>
          <w:ilvl w:val="0"/>
          <w:numId w:val="10"/>
        </w:numPr>
        <w:ind w:left="714" w:hanging="357"/>
        <w:rPr>
          <w:rFonts w:cs="Arial"/>
        </w:rPr>
      </w:pPr>
      <w:r w:rsidRPr="00F15418">
        <w:rPr>
          <w:rFonts w:cs="Arial"/>
        </w:rPr>
        <w:t>Ask Meta AI to repeat information if needed.</w:t>
      </w:r>
    </w:p>
    <w:p w14:paraId="35B9C30F" w14:textId="77777777" w:rsidR="00EB4FDB" w:rsidRPr="00F15418" w:rsidRDefault="00EB4FDB" w:rsidP="00EB4FDB">
      <w:pPr>
        <w:pStyle w:val="Heading3"/>
      </w:pPr>
      <w:r w:rsidRPr="00F15418">
        <w:lastRenderedPageBreak/>
        <w:t>Identifying household items</w:t>
      </w:r>
    </w:p>
    <w:p w14:paraId="327CDF35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You can ask Meta AI to identify objects in front of you.</w:t>
      </w:r>
    </w:p>
    <w:p w14:paraId="7B8BB60A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Examples include:</w:t>
      </w:r>
    </w:p>
    <w:p w14:paraId="39D389E8" w14:textId="77777777" w:rsidR="00EB4FDB" w:rsidRPr="00F15418" w:rsidRDefault="00EB4FDB" w:rsidP="00995274">
      <w:pPr>
        <w:numPr>
          <w:ilvl w:val="0"/>
          <w:numId w:val="22"/>
        </w:numPr>
        <w:ind w:left="714" w:hanging="357"/>
        <w:rPr>
          <w:rFonts w:cs="Arial"/>
        </w:rPr>
      </w:pPr>
      <w:r w:rsidRPr="00F15418">
        <w:rPr>
          <w:rFonts w:cs="Arial"/>
        </w:rPr>
        <w:t>Food products</w:t>
      </w:r>
    </w:p>
    <w:p w14:paraId="035E4EE5" w14:textId="77777777" w:rsidR="00EB4FDB" w:rsidRPr="00F15418" w:rsidRDefault="00EB4FDB" w:rsidP="00995274">
      <w:pPr>
        <w:numPr>
          <w:ilvl w:val="0"/>
          <w:numId w:val="22"/>
        </w:numPr>
        <w:ind w:left="714" w:hanging="357"/>
        <w:rPr>
          <w:rFonts w:cs="Arial"/>
        </w:rPr>
      </w:pPr>
      <w:r w:rsidRPr="00F15418">
        <w:rPr>
          <w:rFonts w:cs="Arial"/>
        </w:rPr>
        <w:t>Household items</w:t>
      </w:r>
    </w:p>
    <w:p w14:paraId="540550DA" w14:textId="77777777" w:rsidR="00EB4FDB" w:rsidRPr="00F15418" w:rsidRDefault="00EB4FDB" w:rsidP="00995274">
      <w:pPr>
        <w:numPr>
          <w:ilvl w:val="0"/>
          <w:numId w:val="22"/>
        </w:numPr>
        <w:ind w:left="714" w:hanging="357"/>
        <w:rPr>
          <w:rFonts w:cs="Arial"/>
        </w:rPr>
      </w:pPr>
      <w:r w:rsidRPr="00F15418">
        <w:rPr>
          <w:rFonts w:cs="Arial"/>
        </w:rPr>
        <w:t>Clothing</w:t>
      </w:r>
    </w:p>
    <w:p w14:paraId="6AFB94BB" w14:textId="77777777" w:rsidR="00EB4FDB" w:rsidRPr="00F15418" w:rsidRDefault="00EB4FDB" w:rsidP="00995274">
      <w:pPr>
        <w:numPr>
          <w:ilvl w:val="0"/>
          <w:numId w:val="22"/>
        </w:numPr>
        <w:ind w:left="714" w:hanging="357"/>
        <w:rPr>
          <w:rFonts w:cs="Arial"/>
        </w:rPr>
      </w:pPr>
      <w:r w:rsidRPr="00F15418">
        <w:rPr>
          <w:rFonts w:cs="Arial"/>
        </w:rPr>
        <w:t>Kitchen tools</w:t>
      </w:r>
    </w:p>
    <w:p w14:paraId="5085CC75" w14:textId="77777777" w:rsidR="00EB4FDB" w:rsidRPr="00F15418" w:rsidRDefault="00EB4FDB" w:rsidP="00995274">
      <w:pPr>
        <w:numPr>
          <w:ilvl w:val="0"/>
          <w:numId w:val="22"/>
        </w:numPr>
        <w:ind w:left="714" w:hanging="357"/>
        <w:rPr>
          <w:rFonts w:cs="Arial"/>
        </w:rPr>
      </w:pPr>
      <w:r w:rsidRPr="00F15418">
        <w:rPr>
          <w:rFonts w:cs="Arial"/>
        </w:rPr>
        <w:t>Personal care products</w:t>
      </w:r>
    </w:p>
    <w:p w14:paraId="38018E87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Try saying:</w:t>
      </w:r>
    </w:p>
    <w:p w14:paraId="2EC5ABB5" w14:textId="77777777" w:rsidR="00EB4FDB" w:rsidRPr="00F15418" w:rsidRDefault="00EB4FDB" w:rsidP="00995274">
      <w:pPr>
        <w:numPr>
          <w:ilvl w:val="0"/>
          <w:numId w:val="38"/>
        </w:numPr>
        <w:ind w:left="714" w:hanging="357"/>
        <w:rPr>
          <w:rFonts w:cs="Arial"/>
        </w:rPr>
      </w:pPr>
      <w:r w:rsidRPr="00F15418">
        <w:rPr>
          <w:rFonts w:cs="Arial"/>
        </w:rPr>
        <w:t>"Hey Meta, what am I looking at?"</w:t>
      </w:r>
    </w:p>
    <w:p w14:paraId="70591059" w14:textId="77777777" w:rsidR="00EB4FDB" w:rsidRPr="00F15418" w:rsidRDefault="00EB4FDB" w:rsidP="00995274">
      <w:pPr>
        <w:numPr>
          <w:ilvl w:val="0"/>
          <w:numId w:val="38"/>
        </w:numPr>
        <w:ind w:left="714" w:hanging="357"/>
        <w:rPr>
          <w:rFonts w:cs="Arial"/>
        </w:rPr>
      </w:pPr>
      <w:r w:rsidRPr="00F15418">
        <w:rPr>
          <w:rFonts w:cs="Arial"/>
        </w:rPr>
        <w:t>"Hey Meta, identify this item."</w:t>
      </w:r>
    </w:p>
    <w:p w14:paraId="23D51F1E" w14:textId="77777777" w:rsidR="00EB4FDB" w:rsidRPr="00F15418" w:rsidRDefault="00EB4FDB" w:rsidP="00995274">
      <w:pPr>
        <w:numPr>
          <w:ilvl w:val="0"/>
          <w:numId w:val="38"/>
        </w:numPr>
        <w:ind w:left="714" w:hanging="357"/>
        <w:rPr>
          <w:rFonts w:cs="Arial"/>
        </w:rPr>
      </w:pPr>
      <w:r w:rsidRPr="00F15418">
        <w:rPr>
          <w:rFonts w:cs="Arial"/>
        </w:rPr>
        <w:t xml:space="preserve">"Hey Meta, tell me about this object." </w:t>
      </w:r>
    </w:p>
    <w:p w14:paraId="4217943F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Always confirm important information independently, particularly medication labels, expiry dates, financial documents, or safety instructions.</w:t>
      </w:r>
    </w:p>
    <w:p w14:paraId="1D9F0044" w14:textId="77777777" w:rsidR="00EB4FDB" w:rsidRPr="00F15418" w:rsidRDefault="00EB4FDB" w:rsidP="00EB4FDB">
      <w:pPr>
        <w:pStyle w:val="Heading3"/>
      </w:pPr>
      <w:r w:rsidRPr="00F15418">
        <w:t>Finding information while shopping</w:t>
      </w:r>
    </w:p>
    <w:p w14:paraId="77DA0033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 glasses can help identify products, compare labels, and read ingredients.</w:t>
      </w:r>
    </w:p>
    <w:p w14:paraId="01469A05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Examples:</w:t>
      </w:r>
    </w:p>
    <w:p w14:paraId="0C8F5E1A" w14:textId="77777777" w:rsidR="00EB4FDB" w:rsidRPr="00F15418" w:rsidRDefault="00EB4FDB" w:rsidP="00995274">
      <w:pPr>
        <w:numPr>
          <w:ilvl w:val="0"/>
          <w:numId w:val="19"/>
        </w:numPr>
        <w:ind w:left="714" w:hanging="357"/>
        <w:rPr>
          <w:rFonts w:cs="Arial"/>
        </w:rPr>
      </w:pPr>
      <w:r w:rsidRPr="00F15418">
        <w:rPr>
          <w:rFonts w:cs="Arial"/>
        </w:rPr>
        <w:t>"Hey Meta, read the ingredients."</w:t>
      </w:r>
    </w:p>
    <w:p w14:paraId="7319CC55" w14:textId="77777777" w:rsidR="00EB4FDB" w:rsidRPr="00F15418" w:rsidRDefault="00EB4FDB" w:rsidP="00995274">
      <w:pPr>
        <w:numPr>
          <w:ilvl w:val="0"/>
          <w:numId w:val="19"/>
        </w:numPr>
        <w:ind w:left="714" w:hanging="357"/>
        <w:rPr>
          <w:rFonts w:cs="Arial"/>
        </w:rPr>
      </w:pPr>
      <w:r w:rsidRPr="00F15418">
        <w:rPr>
          <w:rFonts w:cs="Arial"/>
        </w:rPr>
        <w:t>"Hey Meta, what flavour is this?"</w:t>
      </w:r>
    </w:p>
    <w:p w14:paraId="3FC0C9C2" w14:textId="7915AB3C" w:rsidR="00EB4FDB" w:rsidRPr="00F15418" w:rsidRDefault="00EB4FDB" w:rsidP="00995274">
      <w:pPr>
        <w:numPr>
          <w:ilvl w:val="0"/>
          <w:numId w:val="19"/>
        </w:numPr>
        <w:ind w:left="714" w:hanging="357"/>
        <w:rPr>
          <w:rFonts w:cs="Arial"/>
        </w:rPr>
      </w:pPr>
      <w:r w:rsidRPr="00F15418">
        <w:rPr>
          <w:rFonts w:cs="Arial"/>
        </w:rPr>
        <w:t>"Hey Meta, compare these products."</w:t>
      </w:r>
    </w:p>
    <w:p w14:paraId="6208F6DC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lastRenderedPageBreak/>
        <w:t>Remember that store lighting, packaging design, and camera positioning may affect accuracy.</w:t>
      </w:r>
    </w:p>
    <w:p w14:paraId="0CF33888" w14:textId="77777777" w:rsidR="00EB4FDB" w:rsidRPr="00F15418" w:rsidRDefault="00EB4FDB" w:rsidP="00EB4FDB">
      <w:pPr>
        <w:pStyle w:val="Heading3"/>
      </w:pPr>
      <w:r w:rsidRPr="00F15418">
        <w:t>Reading signs and information in public places</w:t>
      </w:r>
    </w:p>
    <w:p w14:paraId="69CC6E61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 glasses can help with:</w:t>
      </w:r>
    </w:p>
    <w:p w14:paraId="62B3692F" w14:textId="77777777" w:rsidR="00EB4FDB" w:rsidRPr="00F15418" w:rsidRDefault="00EB4FDB" w:rsidP="00995274">
      <w:pPr>
        <w:numPr>
          <w:ilvl w:val="0"/>
          <w:numId w:val="41"/>
        </w:numPr>
        <w:ind w:left="714" w:hanging="357"/>
        <w:rPr>
          <w:rFonts w:cs="Arial"/>
        </w:rPr>
      </w:pPr>
      <w:r w:rsidRPr="00F15418">
        <w:rPr>
          <w:rFonts w:cs="Arial"/>
        </w:rPr>
        <w:t>Street signs</w:t>
      </w:r>
    </w:p>
    <w:p w14:paraId="17D72A23" w14:textId="77777777" w:rsidR="00EB4FDB" w:rsidRPr="00F15418" w:rsidRDefault="00EB4FDB" w:rsidP="00995274">
      <w:pPr>
        <w:numPr>
          <w:ilvl w:val="0"/>
          <w:numId w:val="41"/>
        </w:numPr>
        <w:ind w:left="714" w:hanging="357"/>
        <w:rPr>
          <w:rFonts w:cs="Arial"/>
        </w:rPr>
      </w:pPr>
      <w:r w:rsidRPr="00F15418">
        <w:rPr>
          <w:rFonts w:cs="Arial"/>
        </w:rPr>
        <w:t>Building signs</w:t>
      </w:r>
    </w:p>
    <w:p w14:paraId="34783012" w14:textId="77777777" w:rsidR="00EB4FDB" w:rsidRPr="00F15418" w:rsidRDefault="00EB4FDB" w:rsidP="00995274">
      <w:pPr>
        <w:numPr>
          <w:ilvl w:val="0"/>
          <w:numId w:val="41"/>
        </w:numPr>
        <w:ind w:left="714" w:hanging="357"/>
        <w:rPr>
          <w:rFonts w:cs="Arial"/>
        </w:rPr>
      </w:pPr>
      <w:r w:rsidRPr="00F15418">
        <w:rPr>
          <w:rFonts w:cs="Arial"/>
        </w:rPr>
        <w:t>Door labels</w:t>
      </w:r>
    </w:p>
    <w:p w14:paraId="01D8F497" w14:textId="77777777" w:rsidR="00EB4FDB" w:rsidRPr="00F15418" w:rsidRDefault="00EB4FDB" w:rsidP="00995274">
      <w:pPr>
        <w:numPr>
          <w:ilvl w:val="0"/>
          <w:numId w:val="41"/>
        </w:numPr>
        <w:ind w:left="714" w:hanging="357"/>
        <w:rPr>
          <w:rFonts w:cs="Arial"/>
        </w:rPr>
      </w:pPr>
      <w:r w:rsidRPr="00F15418">
        <w:rPr>
          <w:rFonts w:cs="Arial"/>
        </w:rPr>
        <w:t>Information boards</w:t>
      </w:r>
    </w:p>
    <w:p w14:paraId="7B2BF45B" w14:textId="77777777" w:rsidR="00EB4FDB" w:rsidRPr="00F15418" w:rsidRDefault="00EB4FDB" w:rsidP="00995274">
      <w:pPr>
        <w:numPr>
          <w:ilvl w:val="0"/>
          <w:numId w:val="41"/>
        </w:numPr>
        <w:ind w:left="714" w:hanging="357"/>
        <w:rPr>
          <w:rFonts w:cs="Arial"/>
        </w:rPr>
      </w:pPr>
      <w:r w:rsidRPr="00F15418">
        <w:rPr>
          <w:rFonts w:cs="Arial"/>
        </w:rPr>
        <w:t>Timetables</w:t>
      </w:r>
    </w:p>
    <w:p w14:paraId="604A4D68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Try saying:</w:t>
      </w:r>
    </w:p>
    <w:p w14:paraId="1D88736A" w14:textId="77777777" w:rsidR="00EB4FDB" w:rsidRPr="00F15418" w:rsidRDefault="00EB4FDB" w:rsidP="00995274">
      <w:pPr>
        <w:numPr>
          <w:ilvl w:val="0"/>
          <w:numId w:val="31"/>
        </w:numPr>
        <w:ind w:left="714" w:hanging="357"/>
        <w:rPr>
          <w:rFonts w:cs="Arial"/>
        </w:rPr>
      </w:pPr>
      <w:r w:rsidRPr="00F15418">
        <w:rPr>
          <w:rFonts w:cs="Arial"/>
        </w:rPr>
        <w:t>"Hey Meta, read that sign."</w:t>
      </w:r>
    </w:p>
    <w:p w14:paraId="16C05AD0" w14:textId="644B3255" w:rsidR="00EB4FDB" w:rsidRPr="00F15418" w:rsidRDefault="00EB4FDB" w:rsidP="00995274">
      <w:pPr>
        <w:numPr>
          <w:ilvl w:val="0"/>
          <w:numId w:val="31"/>
        </w:numPr>
        <w:ind w:left="714" w:hanging="357"/>
        <w:rPr>
          <w:rFonts w:cs="Arial"/>
        </w:rPr>
      </w:pPr>
      <w:r w:rsidRPr="00F15418">
        <w:rPr>
          <w:rFonts w:cs="Arial"/>
        </w:rPr>
        <w:t>"Hey Meta, what does that information board say?"</w:t>
      </w:r>
    </w:p>
    <w:p w14:paraId="6C68A4F7" w14:textId="77777777" w:rsidR="00EB4FDB" w:rsidRPr="00F15418" w:rsidRDefault="00EB4FDB" w:rsidP="00EB4FDB">
      <w:pPr>
        <w:pStyle w:val="Heading3"/>
      </w:pPr>
      <w:r w:rsidRPr="00F15418">
        <w:t>Exploring new environments</w:t>
      </w:r>
    </w:p>
    <w:p w14:paraId="058D9BE8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Scene Reader can provide descriptions of what is visible to the camera.</w:t>
      </w:r>
    </w:p>
    <w:p w14:paraId="24A2D6A5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Examples:</w:t>
      </w:r>
    </w:p>
    <w:p w14:paraId="161136BC" w14:textId="77777777" w:rsidR="00EB4FDB" w:rsidRPr="00F15418" w:rsidRDefault="00EB4FDB" w:rsidP="00995274">
      <w:pPr>
        <w:numPr>
          <w:ilvl w:val="0"/>
          <w:numId w:val="13"/>
        </w:numPr>
        <w:ind w:left="714" w:hanging="357"/>
        <w:rPr>
          <w:rFonts w:cs="Arial"/>
        </w:rPr>
      </w:pPr>
      <w:r w:rsidRPr="00F15418">
        <w:rPr>
          <w:rFonts w:cs="Arial"/>
        </w:rPr>
        <w:t>"Hey Meta, describe this room."</w:t>
      </w:r>
    </w:p>
    <w:p w14:paraId="2D6D8604" w14:textId="77777777" w:rsidR="00EB4FDB" w:rsidRPr="00F15418" w:rsidRDefault="00EB4FDB" w:rsidP="00995274">
      <w:pPr>
        <w:numPr>
          <w:ilvl w:val="0"/>
          <w:numId w:val="13"/>
        </w:numPr>
        <w:ind w:left="714" w:hanging="357"/>
        <w:rPr>
          <w:rFonts w:cs="Arial"/>
        </w:rPr>
      </w:pPr>
      <w:r w:rsidRPr="00F15418">
        <w:rPr>
          <w:rFonts w:cs="Arial"/>
        </w:rPr>
        <w:t>"Hey Meta, what is around me?"</w:t>
      </w:r>
    </w:p>
    <w:p w14:paraId="5DBB1860" w14:textId="33D6C0A5" w:rsidR="00EB4FDB" w:rsidRPr="00F15418" w:rsidRDefault="00EB4FDB" w:rsidP="00995274">
      <w:pPr>
        <w:numPr>
          <w:ilvl w:val="0"/>
          <w:numId w:val="13"/>
        </w:numPr>
        <w:ind w:left="714" w:hanging="357"/>
        <w:rPr>
          <w:rFonts w:cs="Arial"/>
        </w:rPr>
      </w:pPr>
      <w:r w:rsidRPr="00F15418">
        <w:rPr>
          <w:rFonts w:cs="Arial"/>
        </w:rPr>
        <w:t>"Hey Meta, describe the scene."</w:t>
      </w:r>
    </w:p>
    <w:p w14:paraId="6DA2FB4E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Descriptions should be used as additional information and not relied on for safe navigation.</w:t>
      </w:r>
    </w:p>
    <w:p w14:paraId="208FD6C6" w14:textId="77777777" w:rsidR="00EB4FDB" w:rsidRPr="00F15418" w:rsidRDefault="00EB4FDB" w:rsidP="00EB4FDB">
      <w:pPr>
        <w:pStyle w:val="Heading2"/>
        <w:rPr>
          <w:bCs w:val="0"/>
        </w:rPr>
      </w:pPr>
      <w:r w:rsidRPr="00F15418">
        <w:lastRenderedPageBreak/>
        <w:t>Need help from a person?</w:t>
      </w:r>
    </w:p>
    <w:p w14:paraId="492F3216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If Meta AI cannot provide the information you need, you can connect with a sighted volunteer using Be My Eyes.</w:t>
      </w:r>
    </w:p>
    <w:p w14:paraId="32A14CC3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To start a call, say:</w:t>
      </w:r>
    </w:p>
    <w:p w14:paraId="710A955A" w14:textId="77777777" w:rsidR="00EB4FDB" w:rsidRPr="00F15418" w:rsidRDefault="00EB4FDB" w:rsidP="00EB4FDB">
      <w:pPr>
        <w:rPr>
          <w:rFonts w:cs="Arial"/>
        </w:rPr>
      </w:pPr>
      <w:r w:rsidRPr="00F15418">
        <w:rPr>
          <w:rFonts w:cs="Arial"/>
        </w:rPr>
        <w:t>"Hey Meta, call a volunteer on Be My Eyes."</w:t>
      </w:r>
    </w:p>
    <w:p w14:paraId="3E108698" w14:textId="77777777" w:rsidR="00EB4FDB" w:rsidRPr="00F15418" w:rsidRDefault="00EB4FDB" w:rsidP="00EB4FDB">
      <w:pPr>
        <w:pStyle w:val="Heading2"/>
      </w:pPr>
      <w:r w:rsidRPr="00F15418">
        <w:t>When Ray-Ban Meta glasses may not work well</w:t>
      </w:r>
    </w:p>
    <w:p w14:paraId="1B085A73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 glasses may be less effective when:</w:t>
      </w:r>
    </w:p>
    <w:p w14:paraId="2A82B077" w14:textId="77777777" w:rsidR="00EB4FDB" w:rsidRPr="00F15418" w:rsidRDefault="00EB4FDB" w:rsidP="00995274">
      <w:pPr>
        <w:numPr>
          <w:ilvl w:val="0"/>
          <w:numId w:val="11"/>
        </w:numPr>
        <w:ind w:left="714" w:hanging="357"/>
        <w:rPr>
          <w:rFonts w:cs="Arial"/>
        </w:rPr>
      </w:pPr>
      <w:r w:rsidRPr="00F15418">
        <w:rPr>
          <w:rFonts w:cs="Arial"/>
        </w:rPr>
        <w:t>Lighting is very dim.</w:t>
      </w:r>
    </w:p>
    <w:p w14:paraId="72B89207" w14:textId="77777777" w:rsidR="00EB4FDB" w:rsidRPr="00F15418" w:rsidRDefault="00EB4FDB" w:rsidP="00995274">
      <w:pPr>
        <w:numPr>
          <w:ilvl w:val="0"/>
          <w:numId w:val="11"/>
        </w:numPr>
        <w:ind w:left="714" w:hanging="357"/>
        <w:rPr>
          <w:rFonts w:cs="Arial"/>
        </w:rPr>
      </w:pPr>
      <w:r w:rsidRPr="00F15418">
        <w:rPr>
          <w:rFonts w:cs="Arial"/>
        </w:rPr>
        <w:t>Bright light shines directly into the camera.</w:t>
      </w:r>
    </w:p>
    <w:p w14:paraId="2DC71DB7" w14:textId="77777777" w:rsidR="00EB4FDB" w:rsidRPr="00F15418" w:rsidRDefault="00EB4FDB" w:rsidP="00995274">
      <w:pPr>
        <w:numPr>
          <w:ilvl w:val="0"/>
          <w:numId w:val="11"/>
        </w:numPr>
        <w:ind w:left="714" w:hanging="357"/>
        <w:rPr>
          <w:rFonts w:cs="Arial"/>
        </w:rPr>
      </w:pPr>
      <w:r w:rsidRPr="00F15418">
        <w:rPr>
          <w:rFonts w:cs="Arial"/>
        </w:rPr>
        <w:t>Text is very small or blurry.</w:t>
      </w:r>
    </w:p>
    <w:p w14:paraId="4ACBC308" w14:textId="77777777" w:rsidR="00EB4FDB" w:rsidRPr="00F15418" w:rsidRDefault="00EB4FDB" w:rsidP="00995274">
      <w:pPr>
        <w:numPr>
          <w:ilvl w:val="0"/>
          <w:numId w:val="11"/>
        </w:numPr>
        <w:ind w:left="714" w:hanging="357"/>
        <w:rPr>
          <w:rFonts w:cs="Arial"/>
        </w:rPr>
      </w:pPr>
      <w:r w:rsidRPr="00F15418">
        <w:rPr>
          <w:rFonts w:cs="Arial"/>
        </w:rPr>
        <w:t>Objects are partially blocked.</w:t>
      </w:r>
    </w:p>
    <w:p w14:paraId="0605E3AD" w14:textId="77777777" w:rsidR="00EB4FDB" w:rsidRPr="00F15418" w:rsidRDefault="00EB4FDB" w:rsidP="00995274">
      <w:pPr>
        <w:numPr>
          <w:ilvl w:val="0"/>
          <w:numId w:val="11"/>
        </w:numPr>
        <w:ind w:left="714" w:hanging="357"/>
        <w:rPr>
          <w:rFonts w:cs="Arial"/>
        </w:rPr>
      </w:pPr>
      <w:r w:rsidRPr="00F15418">
        <w:rPr>
          <w:rFonts w:cs="Arial"/>
        </w:rPr>
        <w:t>Internet connectivity is poor.</w:t>
      </w:r>
    </w:p>
    <w:p w14:paraId="2AFC0831" w14:textId="49F917CC" w:rsidR="00EB4FDB" w:rsidRPr="00F15418" w:rsidRDefault="00EB4FDB" w:rsidP="00995274">
      <w:pPr>
        <w:numPr>
          <w:ilvl w:val="0"/>
          <w:numId w:val="11"/>
        </w:numPr>
        <w:ind w:left="714" w:hanging="357"/>
        <w:rPr>
          <w:rFonts w:cs="Arial"/>
        </w:rPr>
      </w:pPr>
      <w:r w:rsidRPr="00F15418">
        <w:rPr>
          <w:rFonts w:cs="Arial"/>
        </w:rPr>
        <w:t>Battery levels are low.</w:t>
      </w:r>
    </w:p>
    <w:p w14:paraId="21D2F6F3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If results are not useful:</w:t>
      </w:r>
    </w:p>
    <w:p w14:paraId="35589621" w14:textId="77777777" w:rsidR="00EB4FDB" w:rsidRPr="00F15418" w:rsidRDefault="00EB4FDB" w:rsidP="00995274">
      <w:pPr>
        <w:numPr>
          <w:ilvl w:val="0"/>
          <w:numId w:val="28"/>
        </w:numPr>
        <w:ind w:left="714" w:hanging="357"/>
        <w:rPr>
          <w:rFonts w:cs="Arial"/>
        </w:rPr>
      </w:pPr>
      <w:r w:rsidRPr="00F15418">
        <w:rPr>
          <w:rFonts w:cs="Arial"/>
        </w:rPr>
        <w:t>Move closer to the object.</w:t>
      </w:r>
    </w:p>
    <w:p w14:paraId="22843F44" w14:textId="77777777" w:rsidR="00EB4FDB" w:rsidRPr="00F15418" w:rsidRDefault="00EB4FDB" w:rsidP="00995274">
      <w:pPr>
        <w:numPr>
          <w:ilvl w:val="0"/>
          <w:numId w:val="28"/>
        </w:numPr>
        <w:ind w:left="714" w:hanging="357"/>
        <w:rPr>
          <w:rFonts w:cs="Arial"/>
        </w:rPr>
      </w:pPr>
      <w:r w:rsidRPr="00F15418">
        <w:rPr>
          <w:rFonts w:cs="Arial"/>
        </w:rPr>
        <w:t>Reposition your head slowly.</w:t>
      </w:r>
    </w:p>
    <w:p w14:paraId="467BCDEC" w14:textId="77777777" w:rsidR="00EB4FDB" w:rsidRPr="00F15418" w:rsidRDefault="00EB4FDB" w:rsidP="00995274">
      <w:pPr>
        <w:numPr>
          <w:ilvl w:val="0"/>
          <w:numId w:val="28"/>
        </w:numPr>
        <w:ind w:left="714" w:hanging="357"/>
        <w:rPr>
          <w:rFonts w:cs="Arial"/>
        </w:rPr>
      </w:pPr>
      <w:r w:rsidRPr="00F15418">
        <w:rPr>
          <w:rFonts w:cs="Arial"/>
        </w:rPr>
        <w:t>Improve the lighting if possible.</w:t>
      </w:r>
    </w:p>
    <w:p w14:paraId="1697B5BF" w14:textId="77777777" w:rsidR="00EB4FDB" w:rsidRPr="00F15418" w:rsidRDefault="00EB4FDB" w:rsidP="00995274">
      <w:pPr>
        <w:numPr>
          <w:ilvl w:val="0"/>
          <w:numId w:val="28"/>
        </w:numPr>
        <w:ind w:left="714" w:hanging="357"/>
        <w:rPr>
          <w:rFonts w:cs="Arial"/>
        </w:rPr>
      </w:pPr>
      <w:r w:rsidRPr="00F15418">
        <w:rPr>
          <w:rFonts w:cs="Arial"/>
        </w:rPr>
        <w:t>Repeat the request using different wording.</w:t>
      </w:r>
    </w:p>
    <w:p w14:paraId="55242026" w14:textId="77777777" w:rsidR="00EB4FDB" w:rsidRPr="00F15418" w:rsidRDefault="00EB4FDB" w:rsidP="00995274">
      <w:pPr>
        <w:numPr>
          <w:ilvl w:val="0"/>
          <w:numId w:val="28"/>
        </w:numPr>
        <w:ind w:left="714" w:hanging="357"/>
        <w:rPr>
          <w:rFonts w:cs="Arial"/>
        </w:rPr>
      </w:pPr>
      <w:r w:rsidRPr="00F15418">
        <w:rPr>
          <w:rFonts w:cs="Arial"/>
        </w:rPr>
        <w:t xml:space="preserve">Use Be My Eyes if additional assistance is needed. </w:t>
      </w:r>
    </w:p>
    <w:p w14:paraId="65F241BF" w14:textId="77777777" w:rsidR="00EB4FDB" w:rsidRPr="00F15418" w:rsidRDefault="00EB4FDB" w:rsidP="00EB4FDB">
      <w:pPr>
        <w:pStyle w:val="Heading2"/>
      </w:pPr>
      <w:r w:rsidRPr="00F15418">
        <w:lastRenderedPageBreak/>
        <w:t>Privacy and security</w:t>
      </w:r>
    </w:p>
    <w:p w14:paraId="19D12477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Respect other people's privacy and follow local laws about recording and photography.</w:t>
      </w:r>
    </w:p>
    <w:p w14:paraId="0770A82D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You can manage privacy settings, voice recordings, and activity data in the Meta AI app.</w:t>
      </w:r>
    </w:p>
    <w:p w14:paraId="07F069A5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You can also turn the glasses off using the power switch. When the glasses are off, they cannot record photos or videos.</w:t>
      </w:r>
    </w:p>
    <w:p w14:paraId="2D118143" w14:textId="77777777" w:rsidR="00EB4FDB" w:rsidRPr="00F15418" w:rsidRDefault="00EB4FDB" w:rsidP="00EB4FDB">
      <w:pPr>
        <w:pStyle w:val="Heading2"/>
      </w:pPr>
      <w:r w:rsidRPr="00F15418">
        <w:t>Using voice commands</w:t>
      </w:r>
    </w:p>
    <w:p w14:paraId="1398A229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Most features can be controlled using your voice.</w:t>
      </w:r>
    </w:p>
    <w:p w14:paraId="6191C8EC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Start by saying:</w:t>
      </w:r>
    </w:p>
    <w:p w14:paraId="30D5F142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"Hey Meta"</w:t>
      </w:r>
    </w:p>
    <w:p w14:paraId="1A953D8E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Then say a command.</w:t>
      </w:r>
    </w:p>
    <w:p w14:paraId="6A673C7C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Examples:</w:t>
      </w:r>
    </w:p>
    <w:p w14:paraId="15886154" w14:textId="77777777" w:rsidR="00EB4FDB" w:rsidRPr="00F15418" w:rsidRDefault="00EB4FDB" w:rsidP="00995274">
      <w:pPr>
        <w:numPr>
          <w:ilvl w:val="0"/>
          <w:numId w:val="30"/>
        </w:numPr>
        <w:ind w:left="714" w:hanging="357"/>
        <w:rPr>
          <w:rFonts w:cs="Arial"/>
        </w:rPr>
      </w:pPr>
      <w:r w:rsidRPr="00F15418">
        <w:rPr>
          <w:rFonts w:cs="Arial"/>
        </w:rPr>
        <w:t>"Hey Meta, play music."</w:t>
      </w:r>
    </w:p>
    <w:p w14:paraId="2C0A85CB" w14:textId="77777777" w:rsidR="00EB4FDB" w:rsidRPr="00F15418" w:rsidRDefault="00EB4FDB" w:rsidP="00995274">
      <w:pPr>
        <w:numPr>
          <w:ilvl w:val="0"/>
          <w:numId w:val="30"/>
        </w:numPr>
        <w:ind w:left="714" w:hanging="357"/>
        <w:rPr>
          <w:rFonts w:cs="Arial"/>
        </w:rPr>
      </w:pPr>
      <w:r w:rsidRPr="00F15418">
        <w:rPr>
          <w:rFonts w:cs="Arial"/>
        </w:rPr>
        <w:t>"Hey Meta, call Sarah."</w:t>
      </w:r>
    </w:p>
    <w:p w14:paraId="2ABB9204" w14:textId="77777777" w:rsidR="00EB4FDB" w:rsidRPr="00F15418" w:rsidRDefault="00EB4FDB" w:rsidP="00995274">
      <w:pPr>
        <w:numPr>
          <w:ilvl w:val="0"/>
          <w:numId w:val="30"/>
        </w:numPr>
        <w:ind w:left="714" w:hanging="357"/>
        <w:rPr>
          <w:rFonts w:cs="Arial"/>
        </w:rPr>
      </w:pPr>
      <w:r w:rsidRPr="00F15418">
        <w:rPr>
          <w:rFonts w:cs="Arial"/>
        </w:rPr>
        <w:t>"Hey Meta, send a message."</w:t>
      </w:r>
    </w:p>
    <w:p w14:paraId="78DD720D" w14:textId="77777777" w:rsidR="00EB4FDB" w:rsidRPr="00F15418" w:rsidRDefault="00EB4FDB" w:rsidP="00995274">
      <w:pPr>
        <w:numPr>
          <w:ilvl w:val="0"/>
          <w:numId w:val="30"/>
        </w:numPr>
        <w:ind w:left="714" w:hanging="357"/>
        <w:rPr>
          <w:rFonts w:cs="Arial"/>
        </w:rPr>
      </w:pPr>
      <w:r w:rsidRPr="00F15418">
        <w:rPr>
          <w:rFonts w:cs="Arial"/>
        </w:rPr>
        <w:t>"Hey Meta, take a photo."</w:t>
      </w:r>
    </w:p>
    <w:p w14:paraId="626D4B51" w14:textId="2A1F49AC" w:rsidR="00EB4FDB" w:rsidRPr="00F15418" w:rsidRDefault="00EB4FDB" w:rsidP="00995274">
      <w:pPr>
        <w:numPr>
          <w:ilvl w:val="0"/>
          <w:numId w:val="30"/>
        </w:numPr>
        <w:ind w:left="714" w:hanging="357"/>
        <w:rPr>
          <w:rFonts w:cs="Arial"/>
          <w:b/>
          <w:bCs/>
        </w:rPr>
      </w:pPr>
      <w:r w:rsidRPr="00F15418">
        <w:rPr>
          <w:rFonts w:cs="Arial"/>
        </w:rPr>
        <w:t>"Hey Meta, what am I looking at?"</w:t>
      </w:r>
    </w:p>
    <w:p w14:paraId="15EF402A" w14:textId="77777777" w:rsidR="00EB4FDB" w:rsidRPr="00F15418" w:rsidRDefault="00EB4FDB" w:rsidP="00EB4FDB">
      <w:pPr>
        <w:pStyle w:val="Heading2"/>
      </w:pPr>
      <w:r w:rsidRPr="00F15418">
        <w:t>Meta AI features</w:t>
      </w:r>
    </w:p>
    <w:p w14:paraId="167D47A7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Meta AI can answer questions and provide information based on what the camera sees.</w:t>
      </w:r>
    </w:p>
    <w:p w14:paraId="5F329494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lastRenderedPageBreak/>
        <w:t>Examples include:</w:t>
      </w:r>
    </w:p>
    <w:p w14:paraId="327AD379" w14:textId="77777777" w:rsidR="00EB4FDB" w:rsidRPr="00F15418" w:rsidRDefault="00EB4FDB" w:rsidP="00995274">
      <w:pPr>
        <w:numPr>
          <w:ilvl w:val="0"/>
          <w:numId w:val="20"/>
        </w:numPr>
        <w:ind w:left="714" w:hanging="357"/>
        <w:rPr>
          <w:rFonts w:cs="Arial"/>
        </w:rPr>
      </w:pPr>
      <w:r w:rsidRPr="00F15418">
        <w:rPr>
          <w:rFonts w:cs="Arial"/>
        </w:rPr>
        <w:t>Identifying objects</w:t>
      </w:r>
    </w:p>
    <w:p w14:paraId="2D0F9D67" w14:textId="77777777" w:rsidR="00EB4FDB" w:rsidRPr="00F15418" w:rsidRDefault="00EB4FDB" w:rsidP="00995274">
      <w:pPr>
        <w:numPr>
          <w:ilvl w:val="0"/>
          <w:numId w:val="20"/>
        </w:numPr>
        <w:ind w:left="714" w:hanging="357"/>
        <w:rPr>
          <w:rFonts w:cs="Arial"/>
        </w:rPr>
      </w:pPr>
      <w:r w:rsidRPr="00F15418">
        <w:rPr>
          <w:rFonts w:cs="Arial"/>
        </w:rPr>
        <w:t>Reading text</w:t>
      </w:r>
    </w:p>
    <w:p w14:paraId="4B164718" w14:textId="77777777" w:rsidR="00EB4FDB" w:rsidRPr="00F15418" w:rsidRDefault="00EB4FDB" w:rsidP="00995274">
      <w:pPr>
        <w:numPr>
          <w:ilvl w:val="0"/>
          <w:numId w:val="20"/>
        </w:numPr>
        <w:ind w:left="714" w:hanging="357"/>
        <w:rPr>
          <w:rFonts w:cs="Arial"/>
        </w:rPr>
      </w:pPr>
      <w:r w:rsidRPr="00F15418">
        <w:rPr>
          <w:rFonts w:cs="Arial"/>
        </w:rPr>
        <w:t>Translating signs</w:t>
      </w:r>
    </w:p>
    <w:p w14:paraId="30B232EB" w14:textId="77777777" w:rsidR="00EB4FDB" w:rsidRPr="00F15418" w:rsidRDefault="00EB4FDB" w:rsidP="00995274">
      <w:pPr>
        <w:numPr>
          <w:ilvl w:val="0"/>
          <w:numId w:val="20"/>
        </w:numPr>
        <w:ind w:left="714" w:hanging="357"/>
        <w:rPr>
          <w:rFonts w:cs="Arial"/>
        </w:rPr>
      </w:pPr>
      <w:r w:rsidRPr="00F15418">
        <w:rPr>
          <w:rFonts w:cs="Arial"/>
        </w:rPr>
        <w:t>Describing surroundings</w:t>
      </w:r>
    </w:p>
    <w:p w14:paraId="3F583AFC" w14:textId="77777777" w:rsidR="00EB4FDB" w:rsidRPr="00F15418" w:rsidRDefault="00EB4FDB" w:rsidP="00995274">
      <w:pPr>
        <w:numPr>
          <w:ilvl w:val="0"/>
          <w:numId w:val="20"/>
        </w:numPr>
        <w:ind w:left="714" w:hanging="357"/>
        <w:rPr>
          <w:rFonts w:cs="Arial"/>
        </w:rPr>
      </w:pPr>
      <w:r w:rsidRPr="00F15418">
        <w:rPr>
          <w:rFonts w:cs="Arial"/>
        </w:rPr>
        <w:t>Suggesting recipes</w:t>
      </w:r>
    </w:p>
    <w:p w14:paraId="36DBB8AE" w14:textId="77777777" w:rsidR="00EB4FDB" w:rsidRPr="00F15418" w:rsidRDefault="00EB4FDB" w:rsidP="00995274">
      <w:pPr>
        <w:numPr>
          <w:ilvl w:val="0"/>
          <w:numId w:val="20"/>
        </w:numPr>
        <w:ind w:left="714" w:hanging="357"/>
        <w:rPr>
          <w:rFonts w:cs="Arial"/>
        </w:rPr>
      </w:pPr>
      <w:r w:rsidRPr="00F15418">
        <w:rPr>
          <w:rFonts w:cs="Arial"/>
        </w:rPr>
        <w:t>Providing recommendations</w:t>
      </w:r>
    </w:p>
    <w:p w14:paraId="2648AA9A" w14:textId="77777777" w:rsidR="00EB4FDB" w:rsidRPr="00F15418" w:rsidRDefault="00EB4FDB" w:rsidP="00995274">
      <w:pPr>
        <w:numPr>
          <w:ilvl w:val="0"/>
          <w:numId w:val="20"/>
        </w:numPr>
        <w:ind w:left="714" w:hanging="357"/>
        <w:rPr>
          <w:rFonts w:cs="Arial"/>
        </w:rPr>
      </w:pPr>
      <w:r w:rsidRPr="00F15418">
        <w:rPr>
          <w:rFonts w:cs="Arial"/>
        </w:rPr>
        <w:t xml:space="preserve">Setting reminders </w:t>
      </w:r>
    </w:p>
    <w:p w14:paraId="4CC5A30C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Examples:</w:t>
      </w:r>
    </w:p>
    <w:p w14:paraId="550CD9AD" w14:textId="77777777" w:rsidR="00EB4FDB" w:rsidRPr="00F15418" w:rsidRDefault="00EB4FDB" w:rsidP="00995274">
      <w:pPr>
        <w:numPr>
          <w:ilvl w:val="0"/>
          <w:numId w:val="32"/>
        </w:numPr>
        <w:ind w:left="714" w:hanging="357"/>
        <w:rPr>
          <w:rFonts w:cs="Arial"/>
        </w:rPr>
      </w:pPr>
      <w:r w:rsidRPr="00F15418">
        <w:rPr>
          <w:rFonts w:cs="Arial"/>
        </w:rPr>
        <w:t>"Hey Meta, translate this sign."</w:t>
      </w:r>
    </w:p>
    <w:p w14:paraId="6907A546" w14:textId="77777777" w:rsidR="00EB4FDB" w:rsidRPr="00F15418" w:rsidRDefault="00EB4FDB" w:rsidP="00995274">
      <w:pPr>
        <w:numPr>
          <w:ilvl w:val="0"/>
          <w:numId w:val="32"/>
        </w:numPr>
        <w:ind w:left="714" w:hanging="357"/>
        <w:rPr>
          <w:rFonts w:cs="Arial"/>
        </w:rPr>
      </w:pPr>
      <w:r w:rsidRPr="00F15418">
        <w:rPr>
          <w:rFonts w:cs="Arial"/>
        </w:rPr>
        <w:t xml:space="preserve">"Hey Meta, what does this product say?" </w:t>
      </w:r>
    </w:p>
    <w:p w14:paraId="655C700E" w14:textId="77777777" w:rsidR="00EB4FDB" w:rsidRPr="00F15418" w:rsidRDefault="00EB4FDB" w:rsidP="00EB4FDB">
      <w:pPr>
        <w:pStyle w:val="Heading2"/>
      </w:pPr>
      <w:r w:rsidRPr="00F15418">
        <w:t>Listening to audio</w:t>
      </w:r>
    </w:p>
    <w:p w14:paraId="2643AC11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Ray-Ban Meta glasses use open-ear speakers.</w:t>
      </w:r>
    </w:p>
    <w:p w14:paraId="0D2CDFFF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This means you can hear audio while still hearing the sounds around you.</w:t>
      </w:r>
    </w:p>
    <w:p w14:paraId="0D99E89F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You can listen to:</w:t>
      </w:r>
    </w:p>
    <w:p w14:paraId="647DCAF7" w14:textId="77777777" w:rsidR="00EB4FDB" w:rsidRPr="00F15418" w:rsidRDefault="00EB4FDB" w:rsidP="00995274">
      <w:pPr>
        <w:numPr>
          <w:ilvl w:val="0"/>
          <w:numId w:val="26"/>
        </w:numPr>
        <w:ind w:left="714" w:hanging="357"/>
        <w:rPr>
          <w:rFonts w:cs="Arial"/>
        </w:rPr>
      </w:pPr>
      <w:r w:rsidRPr="00F15418">
        <w:rPr>
          <w:rFonts w:cs="Arial"/>
        </w:rPr>
        <w:t>Music</w:t>
      </w:r>
    </w:p>
    <w:p w14:paraId="48E05034" w14:textId="77777777" w:rsidR="00EB4FDB" w:rsidRPr="00F15418" w:rsidRDefault="00EB4FDB" w:rsidP="00995274">
      <w:pPr>
        <w:numPr>
          <w:ilvl w:val="0"/>
          <w:numId w:val="26"/>
        </w:numPr>
        <w:ind w:left="714" w:hanging="357"/>
        <w:rPr>
          <w:rFonts w:cs="Arial"/>
        </w:rPr>
      </w:pPr>
      <w:r w:rsidRPr="00F15418">
        <w:rPr>
          <w:rFonts w:cs="Arial"/>
        </w:rPr>
        <w:t>Podcasts</w:t>
      </w:r>
    </w:p>
    <w:p w14:paraId="6071B900" w14:textId="77777777" w:rsidR="00EB4FDB" w:rsidRPr="00F15418" w:rsidRDefault="00EB4FDB" w:rsidP="00995274">
      <w:pPr>
        <w:numPr>
          <w:ilvl w:val="0"/>
          <w:numId w:val="26"/>
        </w:numPr>
        <w:ind w:left="714" w:hanging="357"/>
        <w:rPr>
          <w:rFonts w:cs="Arial"/>
        </w:rPr>
      </w:pPr>
      <w:r w:rsidRPr="00F15418">
        <w:rPr>
          <w:rFonts w:cs="Arial"/>
        </w:rPr>
        <w:t>Audiobooks</w:t>
      </w:r>
    </w:p>
    <w:p w14:paraId="05D3143D" w14:textId="77777777" w:rsidR="00EB4FDB" w:rsidRPr="00F15418" w:rsidRDefault="00EB4FDB" w:rsidP="00995274">
      <w:pPr>
        <w:numPr>
          <w:ilvl w:val="0"/>
          <w:numId w:val="26"/>
        </w:numPr>
        <w:ind w:left="714" w:hanging="357"/>
        <w:rPr>
          <w:rFonts w:cs="Arial"/>
        </w:rPr>
      </w:pPr>
      <w:r w:rsidRPr="00F15418">
        <w:rPr>
          <w:rFonts w:cs="Arial"/>
        </w:rPr>
        <w:t>Phone calls</w:t>
      </w:r>
    </w:p>
    <w:p w14:paraId="0DBC1678" w14:textId="77777777" w:rsidR="00EB4FDB" w:rsidRPr="00F15418" w:rsidRDefault="00EB4FDB" w:rsidP="00995274">
      <w:pPr>
        <w:numPr>
          <w:ilvl w:val="0"/>
          <w:numId w:val="26"/>
        </w:numPr>
        <w:ind w:left="714" w:hanging="357"/>
        <w:rPr>
          <w:rFonts w:cs="Arial"/>
        </w:rPr>
      </w:pPr>
      <w:r w:rsidRPr="00F15418">
        <w:rPr>
          <w:rFonts w:cs="Arial"/>
        </w:rPr>
        <w:t>Voice messages</w:t>
      </w:r>
    </w:p>
    <w:p w14:paraId="03B6B6D0" w14:textId="77777777" w:rsidR="00EB4FDB" w:rsidRPr="00F15418" w:rsidRDefault="00EB4FDB" w:rsidP="00995274">
      <w:pPr>
        <w:numPr>
          <w:ilvl w:val="0"/>
          <w:numId w:val="26"/>
        </w:numPr>
        <w:ind w:left="714" w:hanging="357"/>
        <w:rPr>
          <w:rFonts w:cs="Arial"/>
        </w:rPr>
      </w:pPr>
      <w:r w:rsidRPr="00F15418">
        <w:rPr>
          <w:rFonts w:cs="Arial"/>
        </w:rPr>
        <w:lastRenderedPageBreak/>
        <w:t xml:space="preserve">Meta AI responses </w:t>
      </w:r>
    </w:p>
    <w:p w14:paraId="13900C67" w14:textId="77777777" w:rsidR="00EB4FDB" w:rsidRPr="00F15418" w:rsidRDefault="00EB4FDB" w:rsidP="00EB4FDB">
      <w:pPr>
        <w:pStyle w:val="Heading2"/>
      </w:pPr>
      <w:r w:rsidRPr="00F15418">
        <w:t>Making calls and sending messages</w:t>
      </w:r>
    </w:p>
    <w:p w14:paraId="18387FCC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 glasses can work with:</w:t>
      </w:r>
    </w:p>
    <w:p w14:paraId="4A8B6750" w14:textId="77777777" w:rsidR="00EB4FDB" w:rsidRPr="00F15418" w:rsidRDefault="00EB4FDB" w:rsidP="00995274">
      <w:pPr>
        <w:numPr>
          <w:ilvl w:val="0"/>
          <w:numId w:val="40"/>
        </w:numPr>
        <w:ind w:left="714" w:hanging="357"/>
        <w:rPr>
          <w:rFonts w:cs="Arial"/>
        </w:rPr>
      </w:pPr>
      <w:r w:rsidRPr="00F15418">
        <w:rPr>
          <w:rFonts w:cs="Arial"/>
        </w:rPr>
        <w:t>Your phone</w:t>
      </w:r>
    </w:p>
    <w:p w14:paraId="6107365C" w14:textId="77777777" w:rsidR="00EB4FDB" w:rsidRPr="00F15418" w:rsidRDefault="00EB4FDB" w:rsidP="00995274">
      <w:pPr>
        <w:numPr>
          <w:ilvl w:val="0"/>
          <w:numId w:val="40"/>
        </w:numPr>
        <w:ind w:left="714" w:hanging="357"/>
        <w:rPr>
          <w:rFonts w:cs="Arial"/>
        </w:rPr>
      </w:pPr>
      <w:r w:rsidRPr="00F15418">
        <w:rPr>
          <w:rFonts w:cs="Arial"/>
        </w:rPr>
        <w:t>WhatsApp</w:t>
      </w:r>
    </w:p>
    <w:p w14:paraId="6CBD6081" w14:textId="77777777" w:rsidR="00EB4FDB" w:rsidRPr="00F15418" w:rsidRDefault="00EB4FDB" w:rsidP="00995274">
      <w:pPr>
        <w:numPr>
          <w:ilvl w:val="0"/>
          <w:numId w:val="40"/>
        </w:numPr>
        <w:ind w:left="714" w:hanging="357"/>
        <w:rPr>
          <w:rFonts w:cs="Arial"/>
        </w:rPr>
      </w:pPr>
      <w:r w:rsidRPr="00F15418">
        <w:rPr>
          <w:rFonts w:cs="Arial"/>
        </w:rPr>
        <w:t>Messenger</w:t>
      </w:r>
    </w:p>
    <w:p w14:paraId="382C2315" w14:textId="77777777" w:rsidR="00EB4FDB" w:rsidRPr="00F15418" w:rsidRDefault="00EB4FDB" w:rsidP="00995274">
      <w:pPr>
        <w:numPr>
          <w:ilvl w:val="0"/>
          <w:numId w:val="40"/>
        </w:numPr>
        <w:ind w:left="714" w:hanging="357"/>
        <w:rPr>
          <w:rFonts w:cs="Arial"/>
        </w:rPr>
      </w:pPr>
      <w:r w:rsidRPr="00F15418">
        <w:rPr>
          <w:rFonts w:cs="Arial"/>
        </w:rPr>
        <w:t>Instagram</w:t>
      </w:r>
    </w:p>
    <w:p w14:paraId="104ABDF7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You can:</w:t>
      </w:r>
    </w:p>
    <w:p w14:paraId="1E665E56" w14:textId="77777777" w:rsidR="00EB4FDB" w:rsidRPr="00F15418" w:rsidRDefault="00EB4FDB" w:rsidP="00995274">
      <w:pPr>
        <w:numPr>
          <w:ilvl w:val="0"/>
          <w:numId w:val="6"/>
        </w:numPr>
        <w:ind w:left="714" w:hanging="357"/>
        <w:rPr>
          <w:rFonts w:cs="Arial"/>
        </w:rPr>
      </w:pPr>
      <w:r w:rsidRPr="00F15418">
        <w:rPr>
          <w:rFonts w:cs="Arial"/>
        </w:rPr>
        <w:t>Make phone calls</w:t>
      </w:r>
    </w:p>
    <w:p w14:paraId="583DC628" w14:textId="77777777" w:rsidR="00EB4FDB" w:rsidRPr="00F15418" w:rsidRDefault="00EB4FDB" w:rsidP="00995274">
      <w:pPr>
        <w:numPr>
          <w:ilvl w:val="0"/>
          <w:numId w:val="6"/>
        </w:numPr>
        <w:ind w:left="714" w:hanging="357"/>
        <w:rPr>
          <w:rFonts w:cs="Arial"/>
        </w:rPr>
      </w:pPr>
      <w:r w:rsidRPr="00F15418">
        <w:rPr>
          <w:rFonts w:cs="Arial"/>
        </w:rPr>
        <w:t>Receive phone calls</w:t>
      </w:r>
    </w:p>
    <w:p w14:paraId="54E7E038" w14:textId="77777777" w:rsidR="00EB4FDB" w:rsidRPr="00F15418" w:rsidRDefault="00EB4FDB" w:rsidP="00995274">
      <w:pPr>
        <w:numPr>
          <w:ilvl w:val="0"/>
          <w:numId w:val="6"/>
        </w:numPr>
        <w:ind w:left="714" w:hanging="357"/>
        <w:rPr>
          <w:rFonts w:cs="Arial"/>
        </w:rPr>
      </w:pPr>
      <w:r w:rsidRPr="00F15418">
        <w:rPr>
          <w:rFonts w:cs="Arial"/>
        </w:rPr>
        <w:t>Send voice messages</w:t>
      </w:r>
    </w:p>
    <w:p w14:paraId="5E91AF91" w14:textId="77777777" w:rsidR="00EB4FDB" w:rsidRPr="00F15418" w:rsidRDefault="00EB4FDB" w:rsidP="00995274">
      <w:pPr>
        <w:numPr>
          <w:ilvl w:val="0"/>
          <w:numId w:val="6"/>
        </w:numPr>
        <w:ind w:left="714" w:hanging="357"/>
        <w:rPr>
          <w:rFonts w:cs="Arial"/>
        </w:rPr>
      </w:pPr>
      <w:r w:rsidRPr="00F15418">
        <w:rPr>
          <w:rFonts w:cs="Arial"/>
        </w:rPr>
        <w:t>Receive voice messages</w:t>
      </w:r>
    </w:p>
    <w:p w14:paraId="160924BF" w14:textId="77777777" w:rsidR="00EB4FDB" w:rsidRPr="00F15418" w:rsidRDefault="00EB4FDB" w:rsidP="00995274">
      <w:pPr>
        <w:numPr>
          <w:ilvl w:val="0"/>
          <w:numId w:val="6"/>
        </w:numPr>
        <w:ind w:left="714" w:hanging="357"/>
        <w:rPr>
          <w:rFonts w:cs="Arial"/>
        </w:rPr>
      </w:pPr>
      <w:r w:rsidRPr="00F15418">
        <w:rPr>
          <w:rFonts w:cs="Arial"/>
        </w:rPr>
        <w:t xml:space="preserve">Send photos and videos using voice commands  </w:t>
      </w:r>
    </w:p>
    <w:p w14:paraId="77D36968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Example:</w:t>
      </w:r>
    </w:p>
    <w:p w14:paraId="047FB990" w14:textId="77777777" w:rsidR="00EB4FDB" w:rsidRPr="00F15418" w:rsidRDefault="00EB4FDB" w:rsidP="00995274">
      <w:pPr>
        <w:numPr>
          <w:ilvl w:val="0"/>
          <w:numId w:val="37"/>
        </w:numPr>
        <w:spacing w:after="160" w:line="278" w:lineRule="auto"/>
        <w:rPr>
          <w:rFonts w:cs="Arial"/>
          <w:b/>
          <w:bCs/>
        </w:rPr>
      </w:pPr>
      <w:r w:rsidRPr="00F15418">
        <w:rPr>
          <w:rFonts w:cs="Arial"/>
        </w:rPr>
        <w:t xml:space="preserve">"Hey Meta, send a photo to Dad on WhatsApp." </w:t>
      </w:r>
    </w:p>
    <w:p w14:paraId="32FE89AD" w14:textId="77777777" w:rsidR="00EB4FDB" w:rsidRPr="00F15418" w:rsidRDefault="00EB4FDB" w:rsidP="00EB4FDB">
      <w:pPr>
        <w:pStyle w:val="Heading2"/>
      </w:pPr>
      <w:r w:rsidRPr="00F15418">
        <w:t>Taking photos and videos</w:t>
      </w:r>
    </w:p>
    <w:p w14:paraId="69F48CCF" w14:textId="77777777" w:rsidR="00EB4FDB" w:rsidRPr="00F15418" w:rsidRDefault="00EB4FDB" w:rsidP="00EB4FDB">
      <w:pPr>
        <w:pStyle w:val="Heading3"/>
      </w:pPr>
      <w:r w:rsidRPr="00F15418">
        <w:t>Take a photo</w:t>
      </w:r>
    </w:p>
    <w:p w14:paraId="65CACEAB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Press the capture button once.</w:t>
      </w:r>
    </w:p>
    <w:p w14:paraId="30675E6C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Or say:</w:t>
      </w:r>
    </w:p>
    <w:p w14:paraId="089E2915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"Hey Meta, take a photo."</w:t>
      </w:r>
    </w:p>
    <w:p w14:paraId="369AC7EC" w14:textId="77777777" w:rsidR="00EB4FDB" w:rsidRPr="00F15418" w:rsidRDefault="00EB4FDB" w:rsidP="00EB4FDB">
      <w:pPr>
        <w:pStyle w:val="Heading3"/>
      </w:pPr>
      <w:r w:rsidRPr="00F15418">
        <w:lastRenderedPageBreak/>
        <w:t>Record a video</w:t>
      </w:r>
    </w:p>
    <w:p w14:paraId="6AF47289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Press and hold the capture button.</w:t>
      </w:r>
    </w:p>
    <w:p w14:paraId="3EDAEEC0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Press it again to stop recording.</w:t>
      </w:r>
    </w:p>
    <w:p w14:paraId="700614B0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Or use a voice command. </w:t>
      </w:r>
    </w:p>
    <w:p w14:paraId="34549515" w14:textId="77777777" w:rsidR="00EB4FDB" w:rsidRPr="00F15418" w:rsidRDefault="00EB4FDB" w:rsidP="00EB4FDB">
      <w:pPr>
        <w:pStyle w:val="Heading3"/>
      </w:pPr>
      <w:r w:rsidRPr="00F15418">
        <w:t>Privacy light</w:t>
      </w:r>
    </w:p>
    <w:p w14:paraId="2BE804E5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A small light on the glasses turns on when recording photos, video, live streaming, or video calls.</w:t>
      </w:r>
    </w:p>
    <w:p w14:paraId="7F109CDB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This helps other people know when the camera is active. </w:t>
      </w:r>
    </w:p>
    <w:p w14:paraId="3B5E6B54" w14:textId="77777777" w:rsidR="00EB4FDB" w:rsidRPr="00F15418" w:rsidRDefault="00EB4FDB" w:rsidP="00EB4FDB">
      <w:pPr>
        <w:pStyle w:val="Heading2"/>
      </w:pPr>
      <w:r w:rsidRPr="00F15418">
        <w:t>Live translation</w:t>
      </w:r>
    </w:p>
    <w:p w14:paraId="30485367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Live translation allows conversations between people speaking different languages.</w:t>
      </w:r>
    </w:p>
    <w:p w14:paraId="61B460BF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Translations are spoken through the glasses.</w:t>
      </w:r>
    </w:p>
    <w:p w14:paraId="5FF0606B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A text transcript may also be available in the Meta AI app.</w:t>
      </w:r>
    </w:p>
    <w:p w14:paraId="23AFCB54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Some language packs can be downloaded for use without an internet connection. </w:t>
      </w:r>
    </w:p>
    <w:p w14:paraId="2A1822EB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To start:</w:t>
      </w:r>
    </w:p>
    <w:p w14:paraId="7B005D32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"Hey Meta, start live translation." </w:t>
      </w:r>
    </w:p>
    <w:p w14:paraId="58044079" w14:textId="77777777" w:rsidR="00EB4FDB" w:rsidRPr="00F15418" w:rsidRDefault="00EB4FDB" w:rsidP="00EB4FDB">
      <w:pPr>
        <w:pStyle w:val="Heading2"/>
      </w:pPr>
      <w:r w:rsidRPr="00F15418">
        <w:t>Using reminders</w:t>
      </w:r>
    </w:p>
    <w:p w14:paraId="362A3ECB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Meta AI can remember information for you.</w:t>
      </w:r>
    </w:p>
    <w:p w14:paraId="0DB7CD9D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Examples:</w:t>
      </w:r>
    </w:p>
    <w:p w14:paraId="5F57A7AC" w14:textId="77777777" w:rsidR="00EB4FDB" w:rsidRPr="00F15418" w:rsidRDefault="00EB4FDB" w:rsidP="00995274">
      <w:pPr>
        <w:numPr>
          <w:ilvl w:val="0"/>
          <w:numId w:val="46"/>
        </w:numPr>
        <w:rPr>
          <w:rFonts w:cs="Arial"/>
        </w:rPr>
      </w:pPr>
      <w:r w:rsidRPr="00F15418">
        <w:rPr>
          <w:rFonts w:cs="Arial"/>
        </w:rPr>
        <w:t>Shopping items</w:t>
      </w:r>
    </w:p>
    <w:p w14:paraId="40C84EB2" w14:textId="77777777" w:rsidR="00EB4FDB" w:rsidRPr="00F15418" w:rsidRDefault="00EB4FDB" w:rsidP="00995274">
      <w:pPr>
        <w:numPr>
          <w:ilvl w:val="0"/>
          <w:numId w:val="46"/>
        </w:numPr>
        <w:rPr>
          <w:rFonts w:cs="Arial"/>
        </w:rPr>
      </w:pPr>
      <w:r w:rsidRPr="00F15418">
        <w:rPr>
          <w:rFonts w:cs="Arial"/>
        </w:rPr>
        <w:lastRenderedPageBreak/>
        <w:t>Important details you want to recall later</w:t>
      </w:r>
    </w:p>
    <w:p w14:paraId="5F7FDB01" w14:textId="77777777" w:rsidR="00EB4FDB" w:rsidRPr="00F15418" w:rsidRDefault="00EB4FDB" w:rsidP="00D45E42">
      <w:pPr>
        <w:rPr>
          <w:rFonts w:cs="Arial"/>
        </w:rPr>
      </w:pPr>
      <w:r w:rsidRPr="00F15418">
        <w:rPr>
          <w:rFonts w:cs="Arial"/>
        </w:rPr>
        <w:t>Examples:</w:t>
      </w:r>
    </w:p>
    <w:p w14:paraId="4701951F" w14:textId="77777777" w:rsidR="00EB4FDB" w:rsidRPr="00F15418" w:rsidRDefault="00EB4FDB" w:rsidP="00995274">
      <w:pPr>
        <w:numPr>
          <w:ilvl w:val="0"/>
          <w:numId w:val="5"/>
        </w:numPr>
        <w:rPr>
          <w:rFonts w:cs="Arial"/>
        </w:rPr>
      </w:pPr>
      <w:r w:rsidRPr="00F15418">
        <w:rPr>
          <w:rFonts w:cs="Arial"/>
        </w:rPr>
        <w:t xml:space="preserve">"Hey Meta, remind me to buy this tomorrow."  </w:t>
      </w:r>
    </w:p>
    <w:p w14:paraId="22C2A559" w14:textId="77777777" w:rsidR="00EB4FDB" w:rsidRPr="00F15418" w:rsidRDefault="00EB4FDB" w:rsidP="00D45E42">
      <w:pPr>
        <w:rPr>
          <w:rFonts w:cs="Arial"/>
        </w:rPr>
      </w:pPr>
      <w:r w:rsidRPr="00F15418">
        <w:rPr>
          <w:rFonts w:cs="Arial"/>
        </w:rPr>
        <w:t>Later you can ask:</w:t>
      </w:r>
    </w:p>
    <w:p w14:paraId="204E0E11" w14:textId="77777777" w:rsidR="00EB4FDB" w:rsidRPr="00F15418" w:rsidRDefault="00EB4FDB" w:rsidP="00995274">
      <w:pPr>
        <w:numPr>
          <w:ilvl w:val="0"/>
          <w:numId w:val="15"/>
        </w:numPr>
        <w:rPr>
          <w:rFonts w:cs="Arial"/>
        </w:rPr>
      </w:pPr>
      <w:r w:rsidRPr="00F15418">
        <w:rPr>
          <w:rFonts w:cs="Arial"/>
        </w:rPr>
        <w:t xml:space="preserve">"Hey Meta, what do I need to buy tomorrow?" </w:t>
      </w:r>
    </w:p>
    <w:p w14:paraId="6D7E67A2" w14:textId="77777777" w:rsidR="00EB4FDB" w:rsidRPr="00F15418" w:rsidRDefault="00EB4FDB" w:rsidP="00EB4FDB">
      <w:pPr>
        <w:pStyle w:val="Heading2"/>
      </w:pPr>
      <w:r w:rsidRPr="00F15418">
        <w:t>Charging</w:t>
      </w:r>
    </w:p>
    <w:p w14:paraId="255A9A4E" w14:textId="77777777" w:rsidR="00EB4FDB" w:rsidRPr="00F15418" w:rsidRDefault="00EB4FDB" w:rsidP="00EB4FDB">
      <w:pPr>
        <w:pStyle w:val="Heading3"/>
      </w:pPr>
      <w:r w:rsidRPr="00F15418">
        <w:t>Battery life</w:t>
      </w:r>
    </w:p>
    <w:p w14:paraId="1FDE5DE8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 glasses provide more than 8 hours of use on a full charge.</w:t>
      </w:r>
    </w:p>
    <w:p w14:paraId="30C55045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The charging case provides up to 48 additional hours of battery life. </w:t>
      </w:r>
    </w:p>
    <w:p w14:paraId="1CA52961" w14:textId="77777777" w:rsidR="00EB4FDB" w:rsidRPr="00F15418" w:rsidRDefault="00EB4FDB" w:rsidP="00EB4FDB">
      <w:pPr>
        <w:pStyle w:val="Heading3"/>
      </w:pPr>
      <w:r w:rsidRPr="00F15418">
        <w:t>Charging times</w:t>
      </w:r>
    </w:p>
    <w:p w14:paraId="07313E91" w14:textId="77777777" w:rsidR="00EB4FDB" w:rsidRPr="00F15418" w:rsidRDefault="00EB4FDB" w:rsidP="00995274">
      <w:pPr>
        <w:numPr>
          <w:ilvl w:val="0"/>
          <w:numId w:val="18"/>
        </w:numPr>
        <w:ind w:left="714" w:hanging="357"/>
        <w:rPr>
          <w:rFonts w:cs="Arial"/>
        </w:rPr>
      </w:pPr>
      <w:r w:rsidRPr="00F15418">
        <w:rPr>
          <w:rFonts w:cs="Arial"/>
        </w:rPr>
        <w:t>Approximately 20 minutes to reach 50%</w:t>
      </w:r>
    </w:p>
    <w:p w14:paraId="0739E95E" w14:textId="77777777" w:rsidR="00EB4FDB" w:rsidRPr="00F15418" w:rsidRDefault="00EB4FDB" w:rsidP="00995274">
      <w:pPr>
        <w:numPr>
          <w:ilvl w:val="0"/>
          <w:numId w:val="18"/>
        </w:numPr>
        <w:ind w:left="714" w:hanging="357"/>
        <w:rPr>
          <w:rFonts w:cs="Arial"/>
        </w:rPr>
      </w:pPr>
      <w:r w:rsidRPr="00F15418">
        <w:rPr>
          <w:rFonts w:cs="Arial"/>
        </w:rPr>
        <w:t>Approximately 75 minutes to reach 100%</w:t>
      </w:r>
    </w:p>
    <w:p w14:paraId="53BA6076" w14:textId="77777777" w:rsidR="00EB4FDB" w:rsidRPr="00F15418" w:rsidRDefault="00EB4FDB" w:rsidP="00EB4FDB">
      <w:pPr>
        <w:pStyle w:val="Heading3"/>
      </w:pPr>
      <w:r w:rsidRPr="00F15418">
        <w:t>Checking battery levels</w:t>
      </w:r>
    </w:p>
    <w:p w14:paraId="30137A3E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You can check battery levels in two ways:</w:t>
      </w:r>
    </w:p>
    <w:p w14:paraId="76455B29" w14:textId="77777777" w:rsidR="00EB4FDB" w:rsidRPr="00F15418" w:rsidRDefault="00EB4FDB" w:rsidP="00EB4FDB">
      <w:pPr>
        <w:pStyle w:val="Heading3"/>
      </w:pPr>
      <w:r w:rsidRPr="00F15418">
        <w:t>Using the charging case</w:t>
      </w:r>
    </w:p>
    <w:p w14:paraId="5DC72E67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 LED light on the front of the case shows battery status.</w:t>
      </w:r>
    </w:p>
    <w:p w14:paraId="3D4BFEA8" w14:textId="77777777" w:rsidR="00EB4FDB" w:rsidRPr="00F15418" w:rsidRDefault="00EB4FDB" w:rsidP="00EB4FDB">
      <w:pPr>
        <w:pStyle w:val="Heading3"/>
      </w:pPr>
      <w:r w:rsidRPr="00F15418">
        <w:lastRenderedPageBreak/>
        <w:t>Using the Meta AI app</w:t>
      </w:r>
    </w:p>
    <w:p w14:paraId="277559AF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Battery information is shown when your glasses are connected to the app. </w:t>
      </w:r>
    </w:p>
    <w:p w14:paraId="5BFE6291" w14:textId="77777777" w:rsidR="00EB4FDB" w:rsidRPr="00F15418" w:rsidRDefault="00EB4FDB" w:rsidP="00EB4FDB">
      <w:pPr>
        <w:pStyle w:val="Heading2"/>
      </w:pPr>
      <w:r w:rsidRPr="00F15418">
        <w:t>Caring for your glasses</w:t>
      </w:r>
    </w:p>
    <w:p w14:paraId="49184644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To keep your glasses working properly:</w:t>
      </w:r>
    </w:p>
    <w:p w14:paraId="434C86A1" w14:textId="77777777" w:rsidR="00EB4FDB" w:rsidRPr="00F15418" w:rsidRDefault="00EB4FDB" w:rsidP="00995274">
      <w:pPr>
        <w:numPr>
          <w:ilvl w:val="0"/>
          <w:numId w:val="45"/>
        </w:numPr>
        <w:ind w:left="714" w:hanging="357"/>
        <w:rPr>
          <w:rFonts w:cs="Arial"/>
        </w:rPr>
      </w:pPr>
      <w:r w:rsidRPr="00F15418">
        <w:rPr>
          <w:rFonts w:cs="Arial"/>
        </w:rPr>
        <w:t>Clean the lenses using the supplied cloth.</w:t>
      </w:r>
    </w:p>
    <w:p w14:paraId="69D5A5DA" w14:textId="77777777" w:rsidR="00EB4FDB" w:rsidRPr="00F15418" w:rsidRDefault="00EB4FDB" w:rsidP="00995274">
      <w:pPr>
        <w:numPr>
          <w:ilvl w:val="0"/>
          <w:numId w:val="45"/>
        </w:numPr>
        <w:ind w:left="714" w:hanging="357"/>
        <w:rPr>
          <w:rFonts w:cs="Arial"/>
        </w:rPr>
      </w:pPr>
      <w:r w:rsidRPr="00F15418">
        <w:rPr>
          <w:rFonts w:cs="Arial"/>
        </w:rPr>
        <w:t>Keep charging contacts clean and dry.</w:t>
      </w:r>
    </w:p>
    <w:p w14:paraId="44489475" w14:textId="77777777" w:rsidR="00EB4FDB" w:rsidRPr="00F15418" w:rsidRDefault="00EB4FDB" w:rsidP="00995274">
      <w:pPr>
        <w:numPr>
          <w:ilvl w:val="0"/>
          <w:numId w:val="45"/>
        </w:numPr>
        <w:ind w:left="714" w:hanging="357"/>
        <w:rPr>
          <w:rFonts w:cs="Arial"/>
        </w:rPr>
      </w:pPr>
      <w:r w:rsidRPr="00F15418">
        <w:rPr>
          <w:rFonts w:cs="Arial"/>
        </w:rPr>
        <w:t>Store the glasses in the charging case when not in use.</w:t>
      </w:r>
    </w:p>
    <w:p w14:paraId="2F741470" w14:textId="77777777" w:rsidR="00EB4FDB" w:rsidRPr="00F15418" w:rsidRDefault="00EB4FDB" w:rsidP="00995274">
      <w:pPr>
        <w:numPr>
          <w:ilvl w:val="0"/>
          <w:numId w:val="45"/>
        </w:numPr>
        <w:ind w:left="714" w:hanging="357"/>
        <w:rPr>
          <w:rFonts w:cs="Arial"/>
        </w:rPr>
      </w:pPr>
      <w:r w:rsidRPr="00F15418">
        <w:rPr>
          <w:rFonts w:cs="Arial"/>
        </w:rPr>
        <w:t>Avoid excessive heat.</w:t>
      </w:r>
    </w:p>
    <w:p w14:paraId="1340CE8D" w14:textId="77777777" w:rsidR="00EB4FDB" w:rsidRPr="00F15418" w:rsidRDefault="00EB4FDB" w:rsidP="00995274">
      <w:pPr>
        <w:numPr>
          <w:ilvl w:val="0"/>
          <w:numId w:val="45"/>
        </w:numPr>
        <w:ind w:left="714" w:hanging="357"/>
        <w:rPr>
          <w:rFonts w:cs="Arial"/>
        </w:rPr>
      </w:pPr>
      <w:r w:rsidRPr="00F15418">
        <w:rPr>
          <w:rFonts w:cs="Arial"/>
        </w:rPr>
        <w:t>Do not force or bend the frame.</w:t>
      </w:r>
    </w:p>
    <w:p w14:paraId="3840C41A" w14:textId="702BC2BE" w:rsidR="00EB4FDB" w:rsidRPr="00F15418" w:rsidRDefault="00EB4FDB" w:rsidP="00995274">
      <w:pPr>
        <w:numPr>
          <w:ilvl w:val="0"/>
          <w:numId w:val="45"/>
        </w:numPr>
        <w:ind w:left="714" w:hanging="357"/>
        <w:rPr>
          <w:rFonts w:cs="Arial"/>
        </w:rPr>
      </w:pPr>
      <w:r w:rsidRPr="00F15418">
        <w:rPr>
          <w:rFonts w:cs="Arial"/>
        </w:rPr>
        <w:t>Seek professional assistance if adjustments are needed.</w:t>
      </w:r>
    </w:p>
    <w:p w14:paraId="27AFDADC" w14:textId="77777777" w:rsidR="00EB4FDB" w:rsidRPr="00F15418" w:rsidRDefault="00EB4FDB" w:rsidP="00EB4FDB">
      <w:pPr>
        <w:pStyle w:val="Heading3"/>
      </w:pPr>
      <w:r w:rsidRPr="00F15418">
        <w:t>Water resistance</w:t>
      </w:r>
    </w:p>
    <w:p w14:paraId="206BF35B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Ray-Ban Meta glasses are rated IPX4.</w:t>
      </w:r>
    </w:p>
    <w:p w14:paraId="68639DD5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This means they are resistant to:</w:t>
      </w:r>
    </w:p>
    <w:p w14:paraId="50AAE1EC" w14:textId="77777777" w:rsidR="00EB4FDB" w:rsidRPr="00F15418" w:rsidRDefault="00EB4FDB" w:rsidP="00995274">
      <w:pPr>
        <w:numPr>
          <w:ilvl w:val="0"/>
          <w:numId w:val="25"/>
        </w:numPr>
        <w:ind w:left="714" w:hanging="357"/>
        <w:rPr>
          <w:rFonts w:cs="Arial"/>
        </w:rPr>
      </w:pPr>
      <w:r w:rsidRPr="00F15418">
        <w:rPr>
          <w:rFonts w:cs="Arial"/>
        </w:rPr>
        <w:t>Light rain</w:t>
      </w:r>
    </w:p>
    <w:p w14:paraId="46AA0A01" w14:textId="77777777" w:rsidR="00EB4FDB" w:rsidRPr="00F15418" w:rsidRDefault="00EB4FDB" w:rsidP="00995274">
      <w:pPr>
        <w:numPr>
          <w:ilvl w:val="0"/>
          <w:numId w:val="25"/>
        </w:numPr>
        <w:ind w:left="714" w:hanging="357"/>
        <w:rPr>
          <w:rFonts w:cs="Arial"/>
        </w:rPr>
      </w:pPr>
      <w:r w:rsidRPr="00F15418">
        <w:rPr>
          <w:rFonts w:cs="Arial"/>
        </w:rPr>
        <w:t>Splashes of water</w:t>
      </w:r>
    </w:p>
    <w:p w14:paraId="044E9817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They are not waterproof.</w:t>
      </w:r>
    </w:p>
    <w:p w14:paraId="562D6805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Do not:</w:t>
      </w:r>
    </w:p>
    <w:p w14:paraId="26FC7477" w14:textId="77777777" w:rsidR="00EB4FDB" w:rsidRPr="00F15418" w:rsidRDefault="00EB4FDB" w:rsidP="00995274">
      <w:pPr>
        <w:numPr>
          <w:ilvl w:val="0"/>
          <w:numId w:val="27"/>
        </w:numPr>
        <w:ind w:left="714" w:hanging="357"/>
        <w:rPr>
          <w:rFonts w:cs="Arial"/>
        </w:rPr>
      </w:pPr>
      <w:r w:rsidRPr="00F15418">
        <w:rPr>
          <w:rFonts w:cs="Arial"/>
        </w:rPr>
        <w:t>Swim while wearing them</w:t>
      </w:r>
    </w:p>
    <w:p w14:paraId="3E0CBB3E" w14:textId="77777777" w:rsidR="00EB4FDB" w:rsidRPr="00F15418" w:rsidRDefault="00EB4FDB" w:rsidP="00995274">
      <w:pPr>
        <w:numPr>
          <w:ilvl w:val="0"/>
          <w:numId w:val="27"/>
        </w:numPr>
        <w:ind w:left="714" w:hanging="357"/>
        <w:rPr>
          <w:rFonts w:cs="Arial"/>
        </w:rPr>
      </w:pPr>
      <w:r w:rsidRPr="00F15418">
        <w:rPr>
          <w:rFonts w:cs="Arial"/>
        </w:rPr>
        <w:t>Shower while wearing them</w:t>
      </w:r>
    </w:p>
    <w:p w14:paraId="09781457" w14:textId="77777777" w:rsidR="00EB4FDB" w:rsidRPr="00F15418" w:rsidRDefault="00EB4FDB" w:rsidP="00995274">
      <w:pPr>
        <w:numPr>
          <w:ilvl w:val="0"/>
          <w:numId w:val="27"/>
        </w:numPr>
        <w:ind w:left="714" w:hanging="357"/>
        <w:rPr>
          <w:rFonts w:cs="Arial"/>
        </w:rPr>
      </w:pPr>
      <w:r w:rsidRPr="00F15418">
        <w:rPr>
          <w:rFonts w:cs="Arial"/>
        </w:rPr>
        <w:lastRenderedPageBreak/>
        <w:t xml:space="preserve">Immerse them in water </w:t>
      </w:r>
    </w:p>
    <w:p w14:paraId="5EB106C6" w14:textId="77777777" w:rsidR="00EB4FDB" w:rsidRPr="00F15418" w:rsidRDefault="00EB4FDB" w:rsidP="00EB4FDB">
      <w:pPr>
        <w:pStyle w:val="Heading2"/>
      </w:pPr>
      <w:r w:rsidRPr="00F15418">
        <w:t>Troubleshooting</w:t>
      </w:r>
    </w:p>
    <w:p w14:paraId="485DCA79" w14:textId="77777777" w:rsidR="00EB4FDB" w:rsidRPr="00F15418" w:rsidRDefault="00EB4FDB" w:rsidP="00EB4FDB">
      <w:pPr>
        <w:pStyle w:val="Heading3"/>
      </w:pPr>
      <w:r w:rsidRPr="00F15418">
        <w:t>My glasses will not connect to the app</w:t>
      </w:r>
    </w:p>
    <w:p w14:paraId="512D570D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Try:</w:t>
      </w:r>
    </w:p>
    <w:p w14:paraId="5371786B" w14:textId="77777777" w:rsidR="00EB4FDB" w:rsidRPr="00F15418" w:rsidRDefault="00EB4FDB" w:rsidP="00995274">
      <w:pPr>
        <w:numPr>
          <w:ilvl w:val="0"/>
          <w:numId w:val="24"/>
        </w:numPr>
        <w:ind w:left="714" w:hanging="357"/>
        <w:rPr>
          <w:rFonts w:cs="Arial"/>
        </w:rPr>
      </w:pPr>
      <w:r w:rsidRPr="00F15418">
        <w:rPr>
          <w:rFonts w:cs="Arial"/>
        </w:rPr>
        <w:t>Turning Bluetooth off and on again.</w:t>
      </w:r>
    </w:p>
    <w:p w14:paraId="432593E3" w14:textId="77777777" w:rsidR="00EB4FDB" w:rsidRPr="00F15418" w:rsidRDefault="00EB4FDB" w:rsidP="00995274">
      <w:pPr>
        <w:numPr>
          <w:ilvl w:val="0"/>
          <w:numId w:val="24"/>
        </w:numPr>
        <w:ind w:left="714" w:hanging="357"/>
        <w:rPr>
          <w:rFonts w:cs="Arial"/>
        </w:rPr>
      </w:pPr>
      <w:r w:rsidRPr="00F15418">
        <w:rPr>
          <w:rFonts w:cs="Arial"/>
        </w:rPr>
        <w:t>Restarting your phone.</w:t>
      </w:r>
    </w:p>
    <w:p w14:paraId="13A73E57" w14:textId="77777777" w:rsidR="00EB4FDB" w:rsidRPr="00F15418" w:rsidRDefault="00EB4FDB" w:rsidP="00995274">
      <w:pPr>
        <w:numPr>
          <w:ilvl w:val="0"/>
          <w:numId w:val="24"/>
        </w:numPr>
        <w:ind w:left="714" w:hanging="357"/>
        <w:rPr>
          <w:rFonts w:cs="Arial"/>
        </w:rPr>
      </w:pPr>
      <w:r w:rsidRPr="00F15418">
        <w:rPr>
          <w:rFonts w:cs="Arial"/>
        </w:rPr>
        <w:t>Returning the glasses to the charging case.</w:t>
      </w:r>
    </w:p>
    <w:p w14:paraId="120F3F0A" w14:textId="59DAD986" w:rsidR="00EB4FDB" w:rsidRPr="00F15418" w:rsidRDefault="00EB4FDB" w:rsidP="00995274">
      <w:pPr>
        <w:numPr>
          <w:ilvl w:val="0"/>
          <w:numId w:val="24"/>
        </w:numPr>
        <w:ind w:left="714" w:hanging="357"/>
        <w:rPr>
          <w:rFonts w:cs="Arial"/>
        </w:rPr>
      </w:pPr>
      <w:r w:rsidRPr="00F15418">
        <w:rPr>
          <w:rFonts w:cs="Arial"/>
        </w:rPr>
        <w:t>Repeating the pairing process.</w:t>
      </w:r>
    </w:p>
    <w:p w14:paraId="6DF21548" w14:textId="77777777" w:rsidR="00EB4FDB" w:rsidRPr="00F15418" w:rsidRDefault="00EB4FDB" w:rsidP="00EB4FDB">
      <w:pPr>
        <w:pStyle w:val="Heading3"/>
      </w:pPr>
      <w:r w:rsidRPr="00F15418">
        <w:t>The battery runs out quickly</w:t>
      </w:r>
    </w:p>
    <w:p w14:paraId="7B276343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Battery life may vary depending on:</w:t>
      </w:r>
    </w:p>
    <w:p w14:paraId="31180823" w14:textId="77777777" w:rsidR="00EB4FDB" w:rsidRPr="00F15418" w:rsidRDefault="00EB4FDB" w:rsidP="00995274">
      <w:pPr>
        <w:numPr>
          <w:ilvl w:val="0"/>
          <w:numId w:val="8"/>
        </w:numPr>
        <w:ind w:left="714" w:hanging="357"/>
        <w:rPr>
          <w:rFonts w:cs="Arial"/>
        </w:rPr>
      </w:pPr>
      <w:r w:rsidRPr="00F15418">
        <w:rPr>
          <w:rFonts w:cs="Arial"/>
        </w:rPr>
        <w:t>Audio use</w:t>
      </w:r>
    </w:p>
    <w:p w14:paraId="01FCF7DE" w14:textId="77777777" w:rsidR="00EB4FDB" w:rsidRPr="00F15418" w:rsidRDefault="00EB4FDB" w:rsidP="00995274">
      <w:pPr>
        <w:numPr>
          <w:ilvl w:val="0"/>
          <w:numId w:val="8"/>
        </w:numPr>
        <w:ind w:left="714" w:hanging="357"/>
        <w:rPr>
          <w:rFonts w:cs="Arial"/>
        </w:rPr>
      </w:pPr>
      <w:r w:rsidRPr="00F15418">
        <w:rPr>
          <w:rFonts w:cs="Arial"/>
        </w:rPr>
        <w:t>Video recording</w:t>
      </w:r>
    </w:p>
    <w:p w14:paraId="60BDA842" w14:textId="77777777" w:rsidR="00EB4FDB" w:rsidRPr="00F15418" w:rsidRDefault="00EB4FDB" w:rsidP="00995274">
      <w:pPr>
        <w:numPr>
          <w:ilvl w:val="0"/>
          <w:numId w:val="8"/>
        </w:numPr>
        <w:ind w:left="714" w:hanging="357"/>
        <w:rPr>
          <w:rFonts w:cs="Arial"/>
        </w:rPr>
      </w:pPr>
      <w:r w:rsidRPr="00F15418">
        <w:rPr>
          <w:rFonts w:cs="Arial"/>
        </w:rPr>
        <w:t>Calls</w:t>
      </w:r>
    </w:p>
    <w:p w14:paraId="66ECD70D" w14:textId="77777777" w:rsidR="00EB4FDB" w:rsidRPr="00F15418" w:rsidRDefault="00EB4FDB" w:rsidP="00995274">
      <w:pPr>
        <w:numPr>
          <w:ilvl w:val="0"/>
          <w:numId w:val="8"/>
        </w:numPr>
        <w:ind w:left="714" w:hanging="357"/>
        <w:rPr>
          <w:rFonts w:cs="Arial"/>
        </w:rPr>
      </w:pPr>
      <w:r w:rsidRPr="00F15418">
        <w:rPr>
          <w:rFonts w:cs="Arial"/>
        </w:rPr>
        <w:t>Meta AI features</w:t>
      </w:r>
    </w:p>
    <w:p w14:paraId="2702EDDC" w14:textId="3BD7D61A" w:rsidR="00EB4FDB" w:rsidRPr="00F15418" w:rsidRDefault="00EB4FDB" w:rsidP="00995274">
      <w:pPr>
        <w:numPr>
          <w:ilvl w:val="0"/>
          <w:numId w:val="8"/>
        </w:numPr>
        <w:ind w:left="714" w:hanging="357"/>
        <w:rPr>
          <w:rFonts w:cs="Arial"/>
        </w:rPr>
      </w:pPr>
      <w:r w:rsidRPr="00F15418">
        <w:rPr>
          <w:rFonts w:cs="Arial"/>
        </w:rPr>
        <w:t>Connection settings</w:t>
      </w:r>
    </w:p>
    <w:p w14:paraId="366BC61F" w14:textId="77777777" w:rsidR="00EB4FDB" w:rsidRPr="00F15418" w:rsidRDefault="00EB4FDB" w:rsidP="00EB4FDB">
      <w:pPr>
        <w:pStyle w:val="Heading3"/>
      </w:pPr>
      <w:r w:rsidRPr="00F15418">
        <w:t>The camera is not working</w:t>
      </w:r>
    </w:p>
    <w:p w14:paraId="5F9C6BC0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Check that:</w:t>
      </w:r>
    </w:p>
    <w:p w14:paraId="0EDE9273" w14:textId="77777777" w:rsidR="00EB4FDB" w:rsidRPr="00F15418" w:rsidRDefault="00EB4FDB" w:rsidP="00995274">
      <w:pPr>
        <w:numPr>
          <w:ilvl w:val="0"/>
          <w:numId w:val="16"/>
        </w:numPr>
        <w:ind w:left="714" w:hanging="357"/>
        <w:rPr>
          <w:rFonts w:cs="Arial"/>
        </w:rPr>
      </w:pPr>
      <w:r w:rsidRPr="00F15418">
        <w:rPr>
          <w:rFonts w:cs="Arial"/>
        </w:rPr>
        <w:t>The glasses are charged.</w:t>
      </w:r>
    </w:p>
    <w:p w14:paraId="0BA4F642" w14:textId="77777777" w:rsidR="00EB4FDB" w:rsidRPr="00F15418" w:rsidRDefault="00EB4FDB" w:rsidP="00995274">
      <w:pPr>
        <w:numPr>
          <w:ilvl w:val="0"/>
          <w:numId w:val="16"/>
        </w:numPr>
        <w:ind w:left="714" w:hanging="357"/>
        <w:rPr>
          <w:rFonts w:cs="Arial"/>
        </w:rPr>
      </w:pPr>
      <w:r w:rsidRPr="00F15418">
        <w:rPr>
          <w:rFonts w:cs="Arial"/>
        </w:rPr>
        <w:t>The camera light is not covered.</w:t>
      </w:r>
    </w:p>
    <w:p w14:paraId="52880975" w14:textId="77777777" w:rsidR="00EB4FDB" w:rsidRPr="00F15418" w:rsidRDefault="00EB4FDB" w:rsidP="00995274">
      <w:pPr>
        <w:numPr>
          <w:ilvl w:val="0"/>
          <w:numId w:val="16"/>
        </w:numPr>
        <w:ind w:left="714" w:hanging="357"/>
        <w:rPr>
          <w:rFonts w:cs="Arial"/>
        </w:rPr>
      </w:pPr>
      <w:r w:rsidRPr="00F15418">
        <w:rPr>
          <w:rFonts w:cs="Arial"/>
        </w:rPr>
        <w:t xml:space="preserve">The Meta AI app is up to date. </w:t>
      </w:r>
    </w:p>
    <w:p w14:paraId="47DFB248" w14:textId="77777777" w:rsidR="00EB4FDB" w:rsidRPr="00F15418" w:rsidRDefault="00EB4FDB" w:rsidP="00EB4FDB">
      <w:pPr>
        <w:pStyle w:val="Heading3"/>
      </w:pPr>
      <w:r w:rsidRPr="00F15418">
        <w:lastRenderedPageBreak/>
        <w:t>Where to get help</w:t>
      </w:r>
    </w:p>
    <w:p w14:paraId="6BC759C2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You can get support from:</w:t>
      </w:r>
    </w:p>
    <w:p w14:paraId="59CB4D01" w14:textId="77777777" w:rsidR="00EB4FDB" w:rsidRPr="00F15418" w:rsidRDefault="00EB4FDB" w:rsidP="00995274">
      <w:pPr>
        <w:numPr>
          <w:ilvl w:val="0"/>
          <w:numId w:val="44"/>
        </w:numPr>
        <w:ind w:left="714" w:hanging="357"/>
        <w:rPr>
          <w:rFonts w:cs="Arial"/>
        </w:rPr>
      </w:pPr>
      <w:r w:rsidRPr="00F15418">
        <w:rPr>
          <w:rFonts w:cs="Arial"/>
        </w:rPr>
        <w:t>The Meta AI app</w:t>
      </w:r>
    </w:p>
    <w:p w14:paraId="6755FDFF" w14:textId="77777777" w:rsidR="00EB4FDB" w:rsidRPr="00F15418" w:rsidRDefault="00EB4FDB" w:rsidP="00995274">
      <w:pPr>
        <w:numPr>
          <w:ilvl w:val="0"/>
          <w:numId w:val="44"/>
        </w:numPr>
        <w:ind w:left="714" w:hanging="357"/>
        <w:rPr>
          <w:rFonts w:cs="Arial"/>
        </w:rPr>
      </w:pPr>
      <w:r w:rsidRPr="00F15418">
        <w:rPr>
          <w:rFonts w:cs="Arial"/>
        </w:rPr>
        <w:t>Meta Support</w:t>
      </w:r>
    </w:p>
    <w:p w14:paraId="68FE0949" w14:textId="77777777" w:rsidR="00EB4FDB" w:rsidRPr="00F15418" w:rsidRDefault="00EB4FDB" w:rsidP="00995274">
      <w:pPr>
        <w:numPr>
          <w:ilvl w:val="0"/>
          <w:numId w:val="44"/>
        </w:numPr>
        <w:ind w:left="714" w:hanging="357"/>
        <w:rPr>
          <w:rFonts w:cs="Arial"/>
        </w:rPr>
      </w:pPr>
      <w:r w:rsidRPr="00F15418">
        <w:rPr>
          <w:rFonts w:cs="Arial"/>
        </w:rPr>
        <w:t>Ray-Ban Support</w:t>
      </w:r>
    </w:p>
    <w:p w14:paraId="74B713B4" w14:textId="77777777" w:rsidR="00EB4FDB" w:rsidRPr="00F15418" w:rsidRDefault="00EB4FDB" w:rsidP="00995274">
      <w:pPr>
        <w:numPr>
          <w:ilvl w:val="0"/>
          <w:numId w:val="44"/>
        </w:numPr>
        <w:ind w:left="714" w:hanging="357"/>
        <w:rPr>
          <w:rFonts w:cs="Arial"/>
        </w:rPr>
      </w:pPr>
      <w:r w:rsidRPr="00F15418">
        <w:rPr>
          <w:rFonts w:cs="Arial"/>
        </w:rPr>
        <w:t xml:space="preserve">Blind Low Vision NZ assistive technology services, where available. </w:t>
      </w:r>
    </w:p>
    <w:p w14:paraId="2E7BC698" w14:textId="77777777" w:rsidR="00EB4FDB" w:rsidRPr="00F15418" w:rsidRDefault="00EB4FDB" w:rsidP="00EB4FDB">
      <w:pPr>
        <w:pStyle w:val="Heading1"/>
      </w:pPr>
      <w:r w:rsidRPr="00F15418">
        <w:t>Quick reference commands</w:t>
      </w:r>
    </w:p>
    <w:p w14:paraId="5D7E85C4" w14:textId="77777777" w:rsidR="00EB4FDB" w:rsidRPr="00F15418" w:rsidRDefault="00EB4FDB" w:rsidP="00EB4FDB">
      <w:pPr>
        <w:pStyle w:val="Heading2"/>
      </w:pPr>
      <w:r w:rsidRPr="00F15418">
        <w:t>Reading and descriptions</w:t>
      </w:r>
    </w:p>
    <w:p w14:paraId="59DE9428" w14:textId="77777777" w:rsidR="00EB4FDB" w:rsidRPr="00F15418" w:rsidRDefault="00EB4FDB" w:rsidP="00995274">
      <w:pPr>
        <w:numPr>
          <w:ilvl w:val="0"/>
          <w:numId w:val="7"/>
        </w:numPr>
        <w:ind w:left="714" w:hanging="357"/>
        <w:rPr>
          <w:rFonts w:cs="Arial"/>
        </w:rPr>
      </w:pPr>
      <w:r w:rsidRPr="00F15418">
        <w:rPr>
          <w:rFonts w:cs="Arial"/>
        </w:rPr>
        <w:t>"Hey Meta, read this."</w:t>
      </w:r>
    </w:p>
    <w:p w14:paraId="4AE6A835" w14:textId="77777777" w:rsidR="00EB4FDB" w:rsidRPr="00F15418" w:rsidRDefault="00EB4FDB" w:rsidP="00995274">
      <w:pPr>
        <w:numPr>
          <w:ilvl w:val="0"/>
          <w:numId w:val="7"/>
        </w:numPr>
        <w:ind w:left="714" w:hanging="357"/>
        <w:rPr>
          <w:rFonts w:cs="Arial"/>
        </w:rPr>
      </w:pPr>
      <w:r w:rsidRPr="00F15418">
        <w:rPr>
          <w:rFonts w:cs="Arial"/>
        </w:rPr>
        <w:t>"Hey Meta, what does this say?"</w:t>
      </w:r>
    </w:p>
    <w:p w14:paraId="0DCFE5C1" w14:textId="77777777" w:rsidR="00EB4FDB" w:rsidRPr="00F15418" w:rsidRDefault="00EB4FDB" w:rsidP="00995274">
      <w:pPr>
        <w:numPr>
          <w:ilvl w:val="0"/>
          <w:numId w:val="7"/>
        </w:numPr>
        <w:ind w:left="714" w:hanging="357"/>
        <w:rPr>
          <w:rFonts w:cs="Arial"/>
        </w:rPr>
      </w:pPr>
      <w:r w:rsidRPr="00F15418">
        <w:rPr>
          <w:rFonts w:cs="Arial"/>
        </w:rPr>
        <w:t>"Hey Meta, describe this scene."</w:t>
      </w:r>
    </w:p>
    <w:p w14:paraId="7BADD12F" w14:textId="77777777" w:rsidR="00EB4FDB" w:rsidRPr="00F15418" w:rsidRDefault="00EB4FDB" w:rsidP="00995274">
      <w:pPr>
        <w:numPr>
          <w:ilvl w:val="0"/>
          <w:numId w:val="7"/>
        </w:numPr>
        <w:ind w:left="714" w:hanging="357"/>
        <w:rPr>
          <w:rFonts w:cs="Arial"/>
        </w:rPr>
      </w:pPr>
      <w:r w:rsidRPr="00F15418">
        <w:rPr>
          <w:rFonts w:cs="Arial"/>
        </w:rPr>
        <w:t xml:space="preserve">"Hey Meta, what am I looking at?"  </w:t>
      </w:r>
    </w:p>
    <w:p w14:paraId="563F017E" w14:textId="77777777" w:rsidR="00EB4FDB" w:rsidRPr="00F15418" w:rsidRDefault="00EB4FDB" w:rsidP="00EB4FDB">
      <w:pPr>
        <w:pStyle w:val="Heading2"/>
      </w:pPr>
      <w:r w:rsidRPr="00F15418">
        <w:t>Accessibility</w:t>
      </w:r>
    </w:p>
    <w:p w14:paraId="4A291DB5" w14:textId="77777777" w:rsidR="00EB4FDB" w:rsidRPr="00F15418" w:rsidRDefault="00EB4FDB" w:rsidP="00995274">
      <w:pPr>
        <w:numPr>
          <w:ilvl w:val="0"/>
          <w:numId w:val="17"/>
        </w:numPr>
        <w:ind w:left="714" w:hanging="357"/>
        <w:rPr>
          <w:rFonts w:cs="Arial"/>
        </w:rPr>
      </w:pPr>
      <w:r w:rsidRPr="00F15418">
        <w:rPr>
          <w:rFonts w:cs="Arial"/>
        </w:rPr>
        <w:t>"Hey Meta, call a volunteer on Be My Eyes."</w:t>
      </w:r>
    </w:p>
    <w:p w14:paraId="266587EA" w14:textId="77777777" w:rsidR="00EB4FDB" w:rsidRPr="00F15418" w:rsidRDefault="00EB4FDB" w:rsidP="00995274">
      <w:pPr>
        <w:numPr>
          <w:ilvl w:val="0"/>
          <w:numId w:val="17"/>
        </w:numPr>
        <w:ind w:left="714" w:hanging="357"/>
        <w:rPr>
          <w:rFonts w:cs="Arial"/>
        </w:rPr>
      </w:pPr>
      <w:r w:rsidRPr="00F15418">
        <w:rPr>
          <w:rFonts w:cs="Arial"/>
        </w:rPr>
        <w:t>"Hey Meta, read this sign."</w:t>
      </w:r>
    </w:p>
    <w:p w14:paraId="201BE9B6" w14:textId="77777777" w:rsidR="00EB4FDB" w:rsidRPr="00F15418" w:rsidRDefault="00EB4FDB" w:rsidP="00995274">
      <w:pPr>
        <w:numPr>
          <w:ilvl w:val="0"/>
          <w:numId w:val="17"/>
        </w:numPr>
        <w:ind w:left="714" w:hanging="357"/>
        <w:rPr>
          <w:rFonts w:cs="Arial"/>
        </w:rPr>
      </w:pPr>
      <w:r w:rsidRPr="00F15418">
        <w:rPr>
          <w:rFonts w:cs="Arial"/>
        </w:rPr>
        <w:t xml:space="preserve">"Hey Meta, describe this room." </w:t>
      </w:r>
    </w:p>
    <w:p w14:paraId="69E1AC74" w14:textId="77777777" w:rsidR="00EB4FDB" w:rsidRPr="00F15418" w:rsidRDefault="00EB4FDB" w:rsidP="00EB4FDB">
      <w:pPr>
        <w:pStyle w:val="Heading2"/>
      </w:pPr>
      <w:r w:rsidRPr="00F15418">
        <w:t>Reminders</w:t>
      </w:r>
    </w:p>
    <w:p w14:paraId="11A1C6F8" w14:textId="77777777" w:rsidR="00EB4FDB" w:rsidRPr="00F15418" w:rsidRDefault="00EB4FDB" w:rsidP="00995274">
      <w:pPr>
        <w:numPr>
          <w:ilvl w:val="0"/>
          <w:numId w:val="21"/>
        </w:numPr>
        <w:ind w:left="714" w:hanging="357"/>
        <w:rPr>
          <w:rFonts w:cs="Arial"/>
        </w:rPr>
      </w:pPr>
      <w:r w:rsidRPr="00F15418">
        <w:rPr>
          <w:rFonts w:cs="Arial"/>
        </w:rPr>
        <w:t>"Hey Meta, remember this."</w:t>
      </w:r>
    </w:p>
    <w:p w14:paraId="065ACFFE" w14:textId="77777777" w:rsidR="00EB4FDB" w:rsidRPr="00F15418" w:rsidRDefault="00EB4FDB" w:rsidP="00995274">
      <w:pPr>
        <w:numPr>
          <w:ilvl w:val="0"/>
          <w:numId w:val="21"/>
        </w:numPr>
        <w:ind w:left="714" w:hanging="357"/>
        <w:rPr>
          <w:rFonts w:cs="Arial"/>
        </w:rPr>
      </w:pPr>
      <w:r w:rsidRPr="00F15418">
        <w:rPr>
          <w:rFonts w:cs="Arial"/>
        </w:rPr>
        <w:t>"Hey Meta, remind me tomorrow."</w:t>
      </w:r>
    </w:p>
    <w:p w14:paraId="64EA0A14" w14:textId="77777777" w:rsidR="00EB4FDB" w:rsidRPr="00F15418" w:rsidRDefault="00EB4FDB" w:rsidP="00995274">
      <w:pPr>
        <w:numPr>
          <w:ilvl w:val="0"/>
          <w:numId w:val="21"/>
        </w:numPr>
        <w:ind w:left="714" w:hanging="357"/>
        <w:rPr>
          <w:rFonts w:cs="Arial"/>
        </w:rPr>
      </w:pPr>
      <w:r w:rsidRPr="00F15418">
        <w:rPr>
          <w:rFonts w:cs="Arial"/>
        </w:rPr>
        <w:lastRenderedPageBreak/>
        <w:t xml:space="preserve">"Hey Meta, what do I need to remember?" </w:t>
      </w:r>
    </w:p>
    <w:p w14:paraId="0191940F" w14:textId="77777777" w:rsidR="00EB4FDB" w:rsidRPr="00F15418" w:rsidRDefault="00EB4FDB" w:rsidP="00EB4FDB">
      <w:pPr>
        <w:pStyle w:val="Heading2"/>
      </w:pPr>
      <w:r w:rsidRPr="00F15418">
        <w:t>Communication</w:t>
      </w:r>
    </w:p>
    <w:p w14:paraId="48E9C16A" w14:textId="77777777" w:rsidR="00EB4FDB" w:rsidRPr="00F15418" w:rsidRDefault="00EB4FDB" w:rsidP="00995274">
      <w:pPr>
        <w:numPr>
          <w:ilvl w:val="0"/>
          <w:numId w:val="42"/>
        </w:numPr>
        <w:ind w:left="714" w:hanging="357"/>
        <w:rPr>
          <w:rFonts w:cs="Arial"/>
        </w:rPr>
      </w:pPr>
      <w:r w:rsidRPr="00F15418">
        <w:rPr>
          <w:rFonts w:cs="Arial"/>
        </w:rPr>
        <w:t>"Hey Meta, call Sarah."</w:t>
      </w:r>
    </w:p>
    <w:p w14:paraId="4AADE1AA" w14:textId="77777777" w:rsidR="00EB4FDB" w:rsidRPr="00F15418" w:rsidRDefault="00EB4FDB" w:rsidP="00995274">
      <w:pPr>
        <w:numPr>
          <w:ilvl w:val="0"/>
          <w:numId w:val="42"/>
        </w:numPr>
        <w:ind w:left="714" w:hanging="357"/>
        <w:rPr>
          <w:rFonts w:cs="Arial"/>
        </w:rPr>
      </w:pPr>
      <w:r w:rsidRPr="00F15418">
        <w:rPr>
          <w:rFonts w:cs="Arial"/>
        </w:rPr>
        <w:t>"Hey Meta, send a message."</w:t>
      </w:r>
    </w:p>
    <w:p w14:paraId="0BB71A1E" w14:textId="77777777" w:rsidR="00EB4FDB" w:rsidRPr="00F15418" w:rsidRDefault="00EB4FDB" w:rsidP="00995274">
      <w:pPr>
        <w:numPr>
          <w:ilvl w:val="0"/>
          <w:numId w:val="42"/>
        </w:numPr>
        <w:ind w:left="714" w:hanging="357"/>
        <w:rPr>
          <w:rFonts w:cs="Arial"/>
        </w:rPr>
      </w:pPr>
      <w:r w:rsidRPr="00F15418">
        <w:rPr>
          <w:rFonts w:cs="Arial"/>
        </w:rPr>
        <w:t xml:space="preserve">"Hey Meta, start live translation." </w:t>
      </w:r>
    </w:p>
    <w:p w14:paraId="0A719ED5" w14:textId="77777777" w:rsidR="00EB4FDB" w:rsidRPr="00F15418" w:rsidRDefault="00EB4FDB" w:rsidP="00EB4FDB">
      <w:pPr>
        <w:pStyle w:val="Heading2"/>
      </w:pPr>
      <w:r w:rsidRPr="00F15418">
        <w:t>Photos and videos</w:t>
      </w:r>
    </w:p>
    <w:p w14:paraId="43E7121E" w14:textId="77777777" w:rsidR="00EB4FDB" w:rsidRPr="00F15418" w:rsidRDefault="00EB4FDB" w:rsidP="00995274">
      <w:pPr>
        <w:numPr>
          <w:ilvl w:val="0"/>
          <w:numId w:val="14"/>
        </w:numPr>
        <w:ind w:left="714" w:hanging="357"/>
        <w:rPr>
          <w:rFonts w:cs="Arial"/>
        </w:rPr>
      </w:pPr>
      <w:r w:rsidRPr="00F15418">
        <w:rPr>
          <w:rFonts w:cs="Arial"/>
        </w:rPr>
        <w:t>"Hey Meta, take a photo."</w:t>
      </w:r>
    </w:p>
    <w:p w14:paraId="12AEE058" w14:textId="77777777" w:rsidR="00EB4FDB" w:rsidRPr="00F15418" w:rsidRDefault="00EB4FDB" w:rsidP="00995274">
      <w:pPr>
        <w:numPr>
          <w:ilvl w:val="0"/>
          <w:numId w:val="14"/>
        </w:numPr>
        <w:ind w:left="714" w:hanging="357"/>
        <w:rPr>
          <w:rFonts w:cs="Arial"/>
        </w:rPr>
      </w:pPr>
      <w:r w:rsidRPr="00F15418">
        <w:rPr>
          <w:rFonts w:cs="Arial"/>
        </w:rPr>
        <w:t xml:space="preserve">"Hey Meta, start recording." </w:t>
      </w:r>
    </w:p>
    <w:p w14:paraId="59E14278" w14:textId="77777777" w:rsidR="00EB4FDB" w:rsidRPr="00F15418" w:rsidRDefault="00EB4FDB" w:rsidP="00EB4FDB">
      <w:pPr>
        <w:pStyle w:val="Heading1"/>
      </w:pPr>
      <w:r w:rsidRPr="00F15418">
        <w:t>Glossary</w:t>
      </w:r>
    </w:p>
    <w:p w14:paraId="31BFDFC5" w14:textId="77777777" w:rsidR="00EB4FDB" w:rsidRPr="00F15418" w:rsidRDefault="00EB4FDB" w:rsidP="00EB4FDB">
      <w:pPr>
        <w:pStyle w:val="Heading2"/>
      </w:pPr>
      <w:r w:rsidRPr="00F15418">
        <w:t>AI (Artificial Intelligence)</w:t>
      </w:r>
    </w:p>
    <w:p w14:paraId="28F84ACE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Artificial intelligence, often called AI, is technology that can understand questions and provide responses. In Ray-Ban Meta glasses, AI can answer questions, identify objects, read text, set reminders, and provide information about the world around you. </w:t>
      </w:r>
    </w:p>
    <w:p w14:paraId="585A8A31" w14:textId="77777777" w:rsidR="00EB4FDB" w:rsidRPr="00F15418" w:rsidRDefault="00EB4FDB" w:rsidP="00EB4FDB">
      <w:pPr>
        <w:pStyle w:val="Heading2"/>
      </w:pPr>
      <w:r w:rsidRPr="00F15418">
        <w:t>Meta AI</w:t>
      </w:r>
    </w:p>
    <w:p w14:paraId="24744CF9" w14:textId="2928D8F9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Meta AI is the built-in AI assistant available through the glasses and the Meta AI app. You can activate it by saying "Hey Meta" followed by a question or command.</w:t>
      </w:r>
    </w:p>
    <w:p w14:paraId="1CB9B7C3" w14:textId="77777777" w:rsidR="00EB4FDB" w:rsidRPr="00F15418" w:rsidRDefault="00EB4FDB" w:rsidP="00EB4FDB">
      <w:pPr>
        <w:pStyle w:val="Heading2"/>
      </w:pPr>
      <w:r w:rsidRPr="00F15418">
        <w:lastRenderedPageBreak/>
        <w:t>Open-ear audio</w:t>
      </w:r>
    </w:p>
    <w:p w14:paraId="1BCB7C5F" w14:textId="0D9BA05B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Open-ear audio uses speakers built into the glasses instead of headphones. This allows you to listen to audio while still hearing traffic, conversations, and other sounds around you.</w:t>
      </w:r>
    </w:p>
    <w:p w14:paraId="686F1BC1" w14:textId="77777777" w:rsidR="00EB4FDB" w:rsidRPr="00F15418" w:rsidRDefault="00EB4FDB" w:rsidP="00EB4FDB">
      <w:pPr>
        <w:pStyle w:val="Heading2"/>
      </w:pPr>
      <w:r w:rsidRPr="00F15418">
        <w:t>Scene Reader</w:t>
      </w:r>
    </w:p>
    <w:p w14:paraId="0988B3C0" w14:textId="77777777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Scene Reader is a feature that uses the camera and Meta AI to describe objects, read text, and provide information about the environment around you. </w:t>
      </w:r>
    </w:p>
    <w:p w14:paraId="5C649128" w14:textId="77777777" w:rsidR="00EB4FDB" w:rsidRPr="00F15418" w:rsidRDefault="00EB4FDB" w:rsidP="00EB4FDB">
      <w:pPr>
        <w:pStyle w:val="Heading2"/>
      </w:pPr>
      <w:r w:rsidRPr="00F15418">
        <w:t>Be My Eyes</w:t>
      </w:r>
    </w:p>
    <w:p w14:paraId="1921A584" w14:textId="26637CFB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 xml:space="preserve">Be My Eyes is a service that connects people who are blind or have low vision with a sighted volunteer through a live video call. The volunteer can see through the glasses' camera and </w:t>
      </w:r>
      <w:proofErr w:type="gramStart"/>
      <w:r w:rsidRPr="00F15418">
        <w:rPr>
          <w:rFonts w:cs="Arial"/>
        </w:rPr>
        <w:t>provide assistance</w:t>
      </w:r>
      <w:proofErr w:type="gramEnd"/>
      <w:r w:rsidRPr="00F15418">
        <w:rPr>
          <w:rFonts w:cs="Arial"/>
        </w:rPr>
        <w:t>.</w:t>
      </w:r>
    </w:p>
    <w:p w14:paraId="3AD787B4" w14:textId="77777777" w:rsidR="00EB4FDB" w:rsidRPr="00F15418" w:rsidRDefault="00EB4FDB" w:rsidP="00EB4FDB">
      <w:pPr>
        <w:pStyle w:val="Heading2"/>
      </w:pPr>
      <w:r w:rsidRPr="00F15418">
        <w:t>Live Translation</w:t>
      </w:r>
    </w:p>
    <w:p w14:paraId="797DDA8E" w14:textId="51BE6C52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Live Translation allows you to have conversations with people who speak a different language. The translated speech is played through the glasses.</w:t>
      </w:r>
    </w:p>
    <w:p w14:paraId="6C367571" w14:textId="77777777" w:rsidR="00EB4FDB" w:rsidRPr="00F15418" w:rsidRDefault="00EB4FDB" w:rsidP="00EB4FDB">
      <w:pPr>
        <w:pStyle w:val="Heading2"/>
      </w:pPr>
      <w:r w:rsidRPr="00F15418">
        <w:t>Voice command</w:t>
      </w:r>
    </w:p>
    <w:p w14:paraId="004453A2" w14:textId="114E560A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A voice command is a spoken instruction you give to the glasses, such as "Hey Meta, take a photo" or "Hey Meta, what am I looking at?"</w:t>
      </w:r>
    </w:p>
    <w:p w14:paraId="584930C3" w14:textId="77777777" w:rsidR="00EB4FDB" w:rsidRPr="00F15418" w:rsidRDefault="00EB4FDB" w:rsidP="00EB4FDB">
      <w:pPr>
        <w:pStyle w:val="Heading2"/>
      </w:pPr>
      <w:r w:rsidRPr="00F15418">
        <w:lastRenderedPageBreak/>
        <w:t>Capture button</w:t>
      </w:r>
    </w:p>
    <w:p w14:paraId="0AE08A8D" w14:textId="054785B8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 capture button is the physical button used to take photos and record videos.</w:t>
      </w:r>
    </w:p>
    <w:p w14:paraId="632FFFB0" w14:textId="77777777" w:rsidR="00EB4FDB" w:rsidRPr="00F15418" w:rsidRDefault="00EB4FDB" w:rsidP="00EB4FDB">
      <w:pPr>
        <w:pStyle w:val="Heading2"/>
      </w:pPr>
      <w:r w:rsidRPr="00F15418">
        <w:t>Charging case</w:t>
      </w:r>
    </w:p>
    <w:p w14:paraId="4370F32E" w14:textId="23E18D48" w:rsidR="00EB4FDB" w:rsidRPr="00F15418" w:rsidRDefault="00EB4FDB" w:rsidP="00EB4FDB">
      <w:pPr>
        <w:spacing w:after="160" w:line="278" w:lineRule="auto"/>
        <w:rPr>
          <w:rFonts w:cs="Arial"/>
        </w:rPr>
      </w:pPr>
      <w:r w:rsidRPr="00F15418">
        <w:rPr>
          <w:rFonts w:cs="Arial"/>
        </w:rPr>
        <w:t>The charging case stores and charges the glasses when they are not being used.</w:t>
      </w:r>
    </w:p>
    <w:p w14:paraId="0FF8405B" w14:textId="767FC5B2" w:rsidR="007E3D86" w:rsidRPr="007E3D86" w:rsidRDefault="007E3D86" w:rsidP="00A577D2">
      <w:pPr>
        <w:spacing w:before="240"/>
        <w:rPr>
          <w:b/>
        </w:rPr>
      </w:pPr>
      <w:r w:rsidRPr="007E3D86">
        <w:rPr>
          <w:b/>
        </w:rPr>
        <w:t xml:space="preserve">End of </w:t>
      </w:r>
      <w:r w:rsidR="00EB4FDB" w:rsidRPr="00EB4FDB">
        <w:rPr>
          <w:rFonts w:cs="Arial"/>
          <w:b/>
          <w:bCs/>
        </w:rPr>
        <w:t>Ray-Ban Meta smart glasses</w:t>
      </w:r>
    </w:p>
    <w:sectPr w:rsidR="007E3D86" w:rsidRPr="007E3D86" w:rsidSect="0037212A">
      <w:footerReference w:type="default" r:id="rId12"/>
      <w:pgSz w:w="11907" w:h="16839" w:code="9"/>
      <w:pgMar w:top="1440" w:right="1247" w:bottom="1440" w:left="1247" w:header="624" w:footer="624" w:gutter="0"/>
      <w:pgNumType w:start="1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6DABA" w14:textId="77777777" w:rsidR="00783E43" w:rsidRDefault="00783E43">
      <w:r>
        <w:separator/>
      </w:r>
    </w:p>
  </w:endnote>
  <w:endnote w:type="continuationSeparator" w:id="0">
    <w:p w14:paraId="635B8858" w14:textId="77777777" w:rsidR="00783E43" w:rsidRDefault="00783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76EC" w14:textId="77777777" w:rsidR="00FC6AAA" w:rsidRDefault="00FC6AAA" w:rsidP="00D0147F">
    <w:pPr>
      <w:pStyle w:val="Footer"/>
      <w:framePr w:wrap="around"/>
    </w:pPr>
    <w:r>
      <w:fldChar w:fldCharType="begin"/>
    </w:r>
    <w:r>
      <w:instrText xml:space="preserve">PAGE  </w:instrText>
    </w:r>
    <w:r>
      <w:fldChar w:fldCharType="end"/>
    </w:r>
  </w:p>
  <w:p w14:paraId="005029F5" w14:textId="77777777" w:rsidR="00FC6AAA" w:rsidRDefault="00FC6AAA" w:rsidP="00D0147F">
    <w:pPr>
      <w:pStyle w:val="Footer"/>
      <w:framePr w:wrap="aroun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0868D" w14:textId="77777777" w:rsidR="00FC6AAA" w:rsidRDefault="00FC6AAA" w:rsidP="00D0147F">
    <w:pPr>
      <w:pStyle w:val="Footer"/>
      <w:framePr w:wrap="around"/>
    </w:pPr>
  </w:p>
  <w:p w14:paraId="15D6C503" w14:textId="77777777" w:rsidR="00FC6AAA" w:rsidRDefault="00FC6AAA" w:rsidP="00D0147F">
    <w:pPr>
      <w:pStyle w:val="Footer"/>
      <w:framePr w:wrap="aroun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24D4" w14:textId="77777777" w:rsidR="003D1E3F" w:rsidRDefault="00D6394F" w:rsidP="00D6394F">
    <w:pPr>
      <w:pStyle w:val="Footer"/>
      <w:framePr w:hRule="auto" w:wrap="auto" w:vAnchor="margin" w:hAnchor="text" w:xAlign="left" w:yAlign="inline"/>
    </w:pPr>
    <w:r>
      <w:fldChar w:fldCharType="begin"/>
    </w:r>
    <w:r>
      <w:instrText xml:space="preserve">PAGE  </w:instrText>
    </w:r>
    <w:r>
      <w:fldChar w:fldCharType="separate"/>
    </w:r>
    <w:r w:rsidR="000F74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C8AE5" w14:textId="77777777" w:rsidR="00783E43" w:rsidRDefault="00783E43">
      <w:r>
        <w:separator/>
      </w:r>
    </w:p>
  </w:footnote>
  <w:footnote w:type="continuationSeparator" w:id="0">
    <w:p w14:paraId="3B203EDF" w14:textId="77777777" w:rsidR="00783E43" w:rsidRDefault="00783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863A8" w14:textId="77777777" w:rsidR="009717B2" w:rsidRDefault="009B443C" w:rsidP="00947ACC">
    <w:pPr>
      <w:pStyle w:val="Header"/>
      <w:tabs>
        <w:tab w:val="clear" w:pos="4153"/>
        <w:tab w:val="clear" w:pos="8306"/>
        <w:tab w:val="left" w:pos="4008"/>
      </w:tabs>
    </w:pPr>
    <w:r>
      <w:rPr>
        <w:noProof/>
        <w:lang w:val="en-NZ" w:eastAsia="ja-JP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4359F2" wp14:editId="2EDE5276">
              <wp:simplePos x="0" y="0"/>
              <wp:positionH relativeFrom="column">
                <wp:posOffset>21590</wp:posOffset>
              </wp:positionH>
              <wp:positionV relativeFrom="page">
                <wp:posOffset>485774</wp:posOffset>
              </wp:positionV>
              <wp:extent cx="655320" cy="371475"/>
              <wp:effectExtent l="0" t="0" r="11430" b="285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6ACF21" w14:textId="77777777" w:rsidR="00FC6AAA" w:rsidRPr="00320DFF" w:rsidRDefault="002A00F5" w:rsidP="00E95DD4">
                          <w:pPr>
                            <w:rPr>
                              <w:rStyle w:val="Emphasis"/>
                              <w:lang w:val="en-NZ"/>
                            </w:rPr>
                          </w:pPr>
                          <w:r>
                            <w:rPr>
                              <w:rStyle w:val="Emphasis"/>
                            </w:rPr>
                            <w:t>18</w:t>
                          </w:r>
                          <w:r w:rsidR="00FC6AAA" w:rsidRPr="00320DFF">
                            <w:rPr>
                              <w:rStyle w:val="Emphasis"/>
                            </w:rPr>
                            <w:t>pt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359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.7pt;margin-top:38.25pt;width:51.6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" strokeweight="1.25pt">
              <v:textbox inset="1.5mm,,1.5mm">
                <w:txbxContent>
                  <w:p w14:paraId="216ACF21" w14:textId="77777777" w:rsidR="00FC6AAA" w:rsidRPr="00320DFF" w:rsidRDefault="002A00F5" w:rsidP="00E95DD4">
                    <w:pPr>
                      <w:rPr>
                        <w:rStyle w:val="Emphasis"/>
                        <w:lang w:val="en-NZ"/>
                      </w:rPr>
                    </w:pPr>
                    <w:r>
                      <w:rPr>
                        <w:rStyle w:val="Emphasis"/>
                      </w:rPr>
                      <w:t>18</w:t>
                    </w:r>
                    <w:r w:rsidR="00FC6AAA" w:rsidRPr="00320DFF">
                      <w:rPr>
                        <w:rStyle w:val="Emphasis"/>
                      </w:rPr>
                      <w:t>pt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429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932CE2"/>
    <w:multiLevelType w:val="multilevel"/>
    <w:tmpl w:val="0BEC9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4016E"/>
    <w:multiLevelType w:val="multilevel"/>
    <w:tmpl w:val="AFAA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E2504"/>
    <w:multiLevelType w:val="multilevel"/>
    <w:tmpl w:val="E550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069D1"/>
    <w:multiLevelType w:val="multilevel"/>
    <w:tmpl w:val="2C2E6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6102A"/>
    <w:multiLevelType w:val="multilevel"/>
    <w:tmpl w:val="8C0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8C5B9E"/>
    <w:multiLevelType w:val="multilevel"/>
    <w:tmpl w:val="D3E4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2C71C3"/>
    <w:multiLevelType w:val="multilevel"/>
    <w:tmpl w:val="1574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55752C"/>
    <w:multiLevelType w:val="multilevel"/>
    <w:tmpl w:val="556C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4154B4"/>
    <w:multiLevelType w:val="multilevel"/>
    <w:tmpl w:val="7AE4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7A44FB"/>
    <w:multiLevelType w:val="multilevel"/>
    <w:tmpl w:val="C4CA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F3185C"/>
    <w:multiLevelType w:val="multilevel"/>
    <w:tmpl w:val="FB12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AA1D15"/>
    <w:multiLevelType w:val="multilevel"/>
    <w:tmpl w:val="4792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EF7215"/>
    <w:multiLevelType w:val="multilevel"/>
    <w:tmpl w:val="CEAA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E626C8"/>
    <w:multiLevelType w:val="multilevel"/>
    <w:tmpl w:val="6AF80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4B4A7F"/>
    <w:multiLevelType w:val="multilevel"/>
    <w:tmpl w:val="978A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3A16D0"/>
    <w:multiLevelType w:val="multilevel"/>
    <w:tmpl w:val="C742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5B29DE"/>
    <w:multiLevelType w:val="multilevel"/>
    <w:tmpl w:val="F394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D803CF"/>
    <w:multiLevelType w:val="multilevel"/>
    <w:tmpl w:val="FBACC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2B4F20"/>
    <w:multiLevelType w:val="multilevel"/>
    <w:tmpl w:val="3738E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101933"/>
    <w:multiLevelType w:val="multilevel"/>
    <w:tmpl w:val="8506D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7B29C0"/>
    <w:multiLevelType w:val="multilevel"/>
    <w:tmpl w:val="0242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3E7B75"/>
    <w:multiLevelType w:val="multilevel"/>
    <w:tmpl w:val="6CD6C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2D1A78"/>
    <w:multiLevelType w:val="multilevel"/>
    <w:tmpl w:val="77F0C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B80A4B"/>
    <w:multiLevelType w:val="multilevel"/>
    <w:tmpl w:val="4EB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724025"/>
    <w:multiLevelType w:val="multilevel"/>
    <w:tmpl w:val="418AB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D2084E"/>
    <w:multiLevelType w:val="multilevel"/>
    <w:tmpl w:val="62A6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257A05"/>
    <w:multiLevelType w:val="multilevel"/>
    <w:tmpl w:val="5086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C90FEB"/>
    <w:multiLevelType w:val="multilevel"/>
    <w:tmpl w:val="CA48B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C03160"/>
    <w:multiLevelType w:val="multilevel"/>
    <w:tmpl w:val="86C8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C200CA"/>
    <w:multiLevelType w:val="multilevel"/>
    <w:tmpl w:val="F8740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20202C8"/>
    <w:multiLevelType w:val="multilevel"/>
    <w:tmpl w:val="707EF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6B37AD3"/>
    <w:multiLevelType w:val="multilevel"/>
    <w:tmpl w:val="B6E03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986BCD"/>
    <w:multiLevelType w:val="multilevel"/>
    <w:tmpl w:val="A6327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953AD3"/>
    <w:multiLevelType w:val="multilevel"/>
    <w:tmpl w:val="C0FE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9F166F"/>
    <w:multiLevelType w:val="multilevel"/>
    <w:tmpl w:val="F11E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EE77EE"/>
    <w:multiLevelType w:val="multilevel"/>
    <w:tmpl w:val="AF04C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0E09F3"/>
    <w:multiLevelType w:val="multilevel"/>
    <w:tmpl w:val="D3E6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003AC1"/>
    <w:multiLevelType w:val="multilevel"/>
    <w:tmpl w:val="CB02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8D2F1D"/>
    <w:multiLevelType w:val="multilevel"/>
    <w:tmpl w:val="7F62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D72136"/>
    <w:multiLevelType w:val="multilevel"/>
    <w:tmpl w:val="59DA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172EF4"/>
    <w:multiLevelType w:val="multilevel"/>
    <w:tmpl w:val="AF14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8D71EC"/>
    <w:multiLevelType w:val="hybridMultilevel"/>
    <w:tmpl w:val="7074931E"/>
    <w:lvl w:ilvl="0" w:tplc="C58289BA">
      <w:start w:val="1"/>
      <w:numFmt w:val="bullet"/>
      <w:pStyle w:val="StyleBulleted"/>
      <w:lvlText w:val=""/>
      <w:lvlJc w:val="left"/>
      <w:pPr>
        <w:tabs>
          <w:tab w:val="num" w:pos="0"/>
        </w:tabs>
        <w:ind w:left="160" w:hanging="1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E7576C"/>
    <w:multiLevelType w:val="multilevel"/>
    <w:tmpl w:val="4594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F460B4"/>
    <w:multiLevelType w:val="multilevel"/>
    <w:tmpl w:val="DC76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1B10BE"/>
    <w:multiLevelType w:val="multilevel"/>
    <w:tmpl w:val="050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DA2A58"/>
    <w:multiLevelType w:val="multilevel"/>
    <w:tmpl w:val="0B841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8019779">
    <w:abstractNumId w:val="42"/>
  </w:num>
  <w:num w:numId="2" w16cid:durableId="1934505927">
    <w:abstractNumId w:val="0"/>
  </w:num>
  <w:num w:numId="3" w16cid:durableId="1527526143">
    <w:abstractNumId w:val="4"/>
  </w:num>
  <w:num w:numId="4" w16cid:durableId="1710836107">
    <w:abstractNumId w:val="13"/>
  </w:num>
  <w:num w:numId="5" w16cid:durableId="1022244485">
    <w:abstractNumId w:val="5"/>
  </w:num>
  <w:num w:numId="6" w16cid:durableId="110520577">
    <w:abstractNumId w:val="25"/>
  </w:num>
  <w:num w:numId="7" w16cid:durableId="1156799743">
    <w:abstractNumId w:val="7"/>
  </w:num>
  <w:num w:numId="8" w16cid:durableId="1161774849">
    <w:abstractNumId w:val="43"/>
  </w:num>
  <w:num w:numId="9" w16cid:durableId="1215657215">
    <w:abstractNumId w:val="11"/>
  </w:num>
  <w:num w:numId="10" w16cid:durableId="1281716959">
    <w:abstractNumId w:val="44"/>
  </w:num>
  <w:num w:numId="11" w16cid:durableId="1288004618">
    <w:abstractNumId w:val="21"/>
  </w:num>
  <w:num w:numId="12" w16cid:durableId="1389844785">
    <w:abstractNumId w:val="14"/>
  </w:num>
  <w:num w:numId="13" w16cid:durableId="1444689226">
    <w:abstractNumId w:val="41"/>
  </w:num>
  <w:num w:numId="14" w16cid:durableId="1460756129">
    <w:abstractNumId w:val="16"/>
  </w:num>
  <w:num w:numId="15" w16cid:durableId="1534728331">
    <w:abstractNumId w:val="26"/>
  </w:num>
  <w:num w:numId="16" w16cid:durableId="1550068746">
    <w:abstractNumId w:val="29"/>
  </w:num>
  <w:num w:numId="17" w16cid:durableId="1564220862">
    <w:abstractNumId w:val="40"/>
  </w:num>
  <w:num w:numId="18" w16cid:durableId="1574394632">
    <w:abstractNumId w:val="34"/>
  </w:num>
  <w:num w:numId="19" w16cid:durableId="1619331880">
    <w:abstractNumId w:val="31"/>
  </w:num>
  <w:num w:numId="20" w16cid:durableId="1663506382">
    <w:abstractNumId w:val="19"/>
  </w:num>
  <w:num w:numId="21" w16cid:durableId="1676834187">
    <w:abstractNumId w:val="27"/>
  </w:num>
  <w:num w:numId="22" w16cid:durableId="1701856389">
    <w:abstractNumId w:val="9"/>
  </w:num>
  <w:num w:numId="23" w16cid:durableId="1765375680">
    <w:abstractNumId w:val="17"/>
  </w:num>
  <w:num w:numId="24" w16cid:durableId="1856964560">
    <w:abstractNumId w:val="3"/>
  </w:num>
  <w:num w:numId="25" w16cid:durableId="1895385821">
    <w:abstractNumId w:val="8"/>
  </w:num>
  <w:num w:numId="26" w16cid:durableId="1935894670">
    <w:abstractNumId w:val="33"/>
  </w:num>
  <w:num w:numId="27" w16cid:durableId="1993635975">
    <w:abstractNumId w:val="23"/>
  </w:num>
  <w:num w:numId="28" w16cid:durableId="2050371821">
    <w:abstractNumId w:val="20"/>
  </w:num>
  <w:num w:numId="29" w16cid:durableId="2074770157">
    <w:abstractNumId w:val="18"/>
  </w:num>
  <w:num w:numId="30" w16cid:durableId="2083944471">
    <w:abstractNumId w:val="24"/>
  </w:num>
  <w:num w:numId="31" w16cid:durableId="2127314199">
    <w:abstractNumId w:val="12"/>
  </w:num>
  <w:num w:numId="32" w16cid:durableId="242567844">
    <w:abstractNumId w:val="45"/>
  </w:num>
  <w:num w:numId="33" w16cid:durableId="309091646">
    <w:abstractNumId w:val="35"/>
  </w:num>
  <w:num w:numId="34" w16cid:durableId="406926940">
    <w:abstractNumId w:val="46"/>
  </w:num>
  <w:num w:numId="35" w16cid:durableId="41057228">
    <w:abstractNumId w:val="38"/>
  </w:num>
  <w:num w:numId="36" w16cid:durableId="449055403">
    <w:abstractNumId w:val="22"/>
  </w:num>
  <w:num w:numId="37" w16cid:durableId="499851923">
    <w:abstractNumId w:val="15"/>
  </w:num>
  <w:num w:numId="38" w16cid:durableId="559049966">
    <w:abstractNumId w:val="37"/>
  </w:num>
  <w:num w:numId="39" w16cid:durableId="678507524">
    <w:abstractNumId w:val="36"/>
  </w:num>
  <w:num w:numId="40" w16cid:durableId="690912405">
    <w:abstractNumId w:val="39"/>
  </w:num>
  <w:num w:numId="41" w16cid:durableId="762383130">
    <w:abstractNumId w:val="28"/>
  </w:num>
  <w:num w:numId="42" w16cid:durableId="890532595">
    <w:abstractNumId w:val="10"/>
  </w:num>
  <w:num w:numId="43" w16cid:durableId="894898927">
    <w:abstractNumId w:val="6"/>
  </w:num>
  <w:num w:numId="44" w16cid:durableId="899945600">
    <w:abstractNumId w:val="30"/>
  </w:num>
  <w:num w:numId="45" w16cid:durableId="906956367">
    <w:abstractNumId w:val="1"/>
  </w:num>
  <w:num w:numId="46" w16cid:durableId="911037635">
    <w:abstractNumId w:val="32"/>
  </w:num>
  <w:num w:numId="47" w16cid:durableId="911624704">
    <w:abstractNumId w:val="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VerticalSpacing w:val="653"/>
  <w:displayHorizontalDrawingGridEvery w:val="2"/>
  <w:noPunctuationKerning/>
  <w:characterSpacingControl w:val="doNotCompress"/>
  <w:hdrShapeDefaults>
    <o:shapedefaults v:ext="edit" spidmax="2050" style="mso-position-vertical-relative:page" fillcolor="white">
      <v:fill color="white"/>
      <v:stroke weight="1.25pt"/>
      <v:textbox inset="1.5mm,,1.5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C"/>
    <w:rsid w:val="00016497"/>
    <w:rsid w:val="00032CA6"/>
    <w:rsid w:val="000345FC"/>
    <w:rsid w:val="00045652"/>
    <w:rsid w:val="000662BC"/>
    <w:rsid w:val="00067348"/>
    <w:rsid w:val="00074CED"/>
    <w:rsid w:val="000A119E"/>
    <w:rsid w:val="000A7436"/>
    <w:rsid w:val="000B2268"/>
    <w:rsid w:val="000B7E12"/>
    <w:rsid w:val="000C42F4"/>
    <w:rsid w:val="000C4FD0"/>
    <w:rsid w:val="000C5D29"/>
    <w:rsid w:val="000D0038"/>
    <w:rsid w:val="000D2224"/>
    <w:rsid w:val="000D2CC9"/>
    <w:rsid w:val="000D3D3D"/>
    <w:rsid w:val="000D416D"/>
    <w:rsid w:val="000D4395"/>
    <w:rsid w:val="000D613D"/>
    <w:rsid w:val="000D7895"/>
    <w:rsid w:val="000E4BC5"/>
    <w:rsid w:val="000E7097"/>
    <w:rsid w:val="000F5F76"/>
    <w:rsid w:val="000F7451"/>
    <w:rsid w:val="001130DC"/>
    <w:rsid w:val="00116645"/>
    <w:rsid w:val="00117EF9"/>
    <w:rsid w:val="00123CD5"/>
    <w:rsid w:val="00132044"/>
    <w:rsid w:val="00134EFA"/>
    <w:rsid w:val="0013501F"/>
    <w:rsid w:val="00136864"/>
    <w:rsid w:val="00141EE9"/>
    <w:rsid w:val="00144F22"/>
    <w:rsid w:val="00156350"/>
    <w:rsid w:val="00163D42"/>
    <w:rsid w:val="001659A4"/>
    <w:rsid w:val="0016600D"/>
    <w:rsid w:val="0019144B"/>
    <w:rsid w:val="001A0859"/>
    <w:rsid w:val="001A1181"/>
    <w:rsid w:val="001A2407"/>
    <w:rsid w:val="001A6044"/>
    <w:rsid w:val="001E071C"/>
    <w:rsid w:val="001E4E78"/>
    <w:rsid w:val="001E5B09"/>
    <w:rsid w:val="001F743E"/>
    <w:rsid w:val="00202330"/>
    <w:rsid w:val="002076A0"/>
    <w:rsid w:val="00213645"/>
    <w:rsid w:val="002169B7"/>
    <w:rsid w:val="00216C22"/>
    <w:rsid w:val="002173EE"/>
    <w:rsid w:val="00230ACB"/>
    <w:rsid w:val="00234FD3"/>
    <w:rsid w:val="002376BA"/>
    <w:rsid w:val="00242BDD"/>
    <w:rsid w:val="00247EC5"/>
    <w:rsid w:val="002509C9"/>
    <w:rsid w:val="00261011"/>
    <w:rsid w:val="002733E0"/>
    <w:rsid w:val="00276FEB"/>
    <w:rsid w:val="00281420"/>
    <w:rsid w:val="002830B9"/>
    <w:rsid w:val="00287D29"/>
    <w:rsid w:val="00290F85"/>
    <w:rsid w:val="002976E3"/>
    <w:rsid w:val="002A00F5"/>
    <w:rsid w:val="002A0A02"/>
    <w:rsid w:val="002A71DB"/>
    <w:rsid w:val="002B3DB4"/>
    <w:rsid w:val="002C0D87"/>
    <w:rsid w:val="002C6A67"/>
    <w:rsid w:val="002D4042"/>
    <w:rsid w:val="002D4F42"/>
    <w:rsid w:val="00301D32"/>
    <w:rsid w:val="0031535A"/>
    <w:rsid w:val="00315526"/>
    <w:rsid w:val="00320275"/>
    <w:rsid w:val="00320308"/>
    <w:rsid w:val="0032434F"/>
    <w:rsid w:val="00324D07"/>
    <w:rsid w:val="00331543"/>
    <w:rsid w:val="003367BB"/>
    <w:rsid w:val="00341A41"/>
    <w:rsid w:val="00346107"/>
    <w:rsid w:val="00353BD1"/>
    <w:rsid w:val="003623E2"/>
    <w:rsid w:val="003664DB"/>
    <w:rsid w:val="00367B77"/>
    <w:rsid w:val="0037212A"/>
    <w:rsid w:val="00390C2D"/>
    <w:rsid w:val="003948E5"/>
    <w:rsid w:val="003A5B25"/>
    <w:rsid w:val="003B0ECF"/>
    <w:rsid w:val="003B339F"/>
    <w:rsid w:val="003B4E48"/>
    <w:rsid w:val="003C2D2F"/>
    <w:rsid w:val="003C446E"/>
    <w:rsid w:val="003D1E3F"/>
    <w:rsid w:val="003D276E"/>
    <w:rsid w:val="003D4FC6"/>
    <w:rsid w:val="003D50CB"/>
    <w:rsid w:val="003D703B"/>
    <w:rsid w:val="003E3764"/>
    <w:rsid w:val="003E37B3"/>
    <w:rsid w:val="003F1EC0"/>
    <w:rsid w:val="003F2AEE"/>
    <w:rsid w:val="003F503C"/>
    <w:rsid w:val="004049C1"/>
    <w:rsid w:val="00422295"/>
    <w:rsid w:val="00425EF7"/>
    <w:rsid w:val="00432E02"/>
    <w:rsid w:val="00433624"/>
    <w:rsid w:val="00434141"/>
    <w:rsid w:val="00441910"/>
    <w:rsid w:val="00442A95"/>
    <w:rsid w:val="00452F6B"/>
    <w:rsid w:val="00454B6E"/>
    <w:rsid w:val="00455456"/>
    <w:rsid w:val="0045698F"/>
    <w:rsid w:val="00462B8D"/>
    <w:rsid w:val="00474451"/>
    <w:rsid w:val="00475E75"/>
    <w:rsid w:val="004914A9"/>
    <w:rsid w:val="004959DE"/>
    <w:rsid w:val="004976E0"/>
    <w:rsid w:val="004C18EF"/>
    <w:rsid w:val="004C7A62"/>
    <w:rsid w:val="004D1F2A"/>
    <w:rsid w:val="004D2D5F"/>
    <w:rsid w:val="004F1626"/>
    <w:rsid w:val="00532A81"/>
    <w:rsid w:val="00551D3C"/>
    <w:rsid w:val="00557285"/>
    <w:rsid w:val="00573507"/>
    <w:rsid w:val="005823D9"/>
    <w:rsid w:val="005872F7"/>
    <w:rsid w:val="00594B06"/>
    <w:rsid w:val="00595E50"/>
    <w:rsid w:val="005A00EC"/>
    <w:rsid w:val="005B30E7"/>
    <w:rsid w:val="005B358A"/>
    <w:rsid w:val="005B4CFF"/>
    <w:rsid w:val="005C02EB"/>
    <w:rsid w:val="005D210E"/>
    <w:rsid w:val="005D3D1E"/>
    <w:rsid w:val="005E62E2"/>
    <w:rsid w:val="005E78D8"/>
    <w:rsid w:val="006031F5"/>
    <w:rsid w:val="006056D0"/>
    <w:rsid w:val="00612069"/>
    <w:rsid w:val="006169F4"/>
    <w:rsid w:val="00616AEC"/>
    <w:rsid w:val="00624CC2"/>
    <w:rsid w:val="00633B9E"/>
    <w:rsid w:val="006344C7"/>
    <w:rsid w:val="0063491F"/>
    <w:rsid w:val="00635148"/>
    <w:rsid w:val="00637AF4"/>
    <w:rsid w:val="00640228"/>
    <w:rsid w:val="00652114"/>
    <w:rsid w:val="0066771C"/>
    <w:rsid w:val="00671578"/>
    <w:rsid w:val="00677762"/>
    <w:rsid w:val="006806CA"/>
    <w:rsid w:val="0068372F"/>
    <w:rsid w:val="00686045"/>
    <w:rsid w:val="00691D2D"/>
    <w:rsid w:val="00694AF8"/>
    <w:rsid w:val="00695F79"/>
    <w:rsid w:val="006978F2"/>
    <w:rsid w:val="006A1540"/>
    <w:rsid w:val="006A56B9"/>
    <w:rsid w:val="006B0813"/>
    <w:rsid w:val="006C0C37"/>
    <w:rsid w:val="006F30FD"/>
    <w:rsid w:val="00711B31"/>
    <w:rsid w:val="00713CB9"/>
    <w:rsid w:val="00720281"/>
    <w:rsid w:val="00720386"/>
    <w:rsid w:val="00721012"/>
    <w:rsid w:val="0072308E"/>
    <w:rsid w:val="007233A1"/>
    <w:rsid w:val="007365FB"/>
    <w:rsid w:val="00751D58"/>
    <w:rsid w:val="00754054"/>
    <w:rsid w:val="00770AE1"/>
    <w:rsid w:val="00772447"/>
    <w:rsid w:val="00772840"/>
    <w:rsid w:val="0077667D"/>
    <w:rsid w:val="00783E43"/>
    <w:rsid w:val="00791253"/>
    <w:rsid w:val="007967F7"/>
    <w:rsid w:val="007B1201"/>
    <w:rsid w:val="007E3D86"/>
    <w:rsid w:val="007E6A23"/>
    <w:rsid w:val="00814E01"/>
    <w:rsid w:val="00821A3E"/>
    <w:rsid w:val="00822406"/>
    <w:rsid w:val="00833DBF"/>
    <w:rsid w:val="00841B0E"/>
    <w:rsid w:val="00855DDB"/>
    <w:rsid w:val="00865040"/>
    <w:rsid w:val="0087231E"/>
    <w:rsid w:val="008752D5"/>
    <w:rsid w:val="0087735A"/>
    <w:rsid w:val="00880535"/>
    <w:rsid w:val="00886D5E"/>
    <w:rsid w:val="008A1F03"/>
    <w:rsid w:val="008A3C02"/>
    <w:rsid w:val="008A79B3"/>
    <w:rsid w:val="008B4B80"/>
    <w:rsid w:val="008C54E0"/>
    <w:rsid w:val="008D0182"/>
    <w:rsid w:val="008D040E"/>
    <w:rsid w:val="008E3334"/>
    <w:rsid w:val="008E3CBB"/>
    <w:rsid w:val="008E71FA"/>
    <w:rsid w:val="008F1CB0"/>
    <w:rsid w:val="008F322C"/>
    <w:rsid w:val="009059AF"/>
    <w:rsid w:val="009064D6"/>
    <w:rsid w:val="0092188B"/>
    <w:rsid w:val="0092554E"/>
    <w:rsid w:val="00935BA2"/>
    <w:rsid w:val="00947ACC"/>
    <w:rsid w:val="009550CD"/>
    <w:rsid w:val="0096418C"/>
    <w:rsid w:val="009717B2"/>
    <w:rsid w:val="00974661"/>
    <w:rsid w:val="00977D0C"/>
    <w:rsid w:val="00982735"/>
    <w:rsid w:val="0099016A"/>
    <w:rsid w:val="00995274"/>
    <w:rsid w:val="009A1808"/>
    <w:rsid w:val="009A3B10"/>
    <w:rsid w:val="009A6926"/>
    <w:rsid w:val="009B443C"/>
    <w:rsid w:val="009C21C1"/>
    <w:rsid w:val="009C709F"/>
    <w:rsid w:val="009D5955"/>
    <w:rsid w:val="009D7B9F"/>
    <w:rsid w:val="009E4FE7"/>
    <w:rsid w:val="009F0401"/>
    <w:rsid w:val="00A070F8"/>
    <w:rsid w:val="00A129B8"/>
    <w:rsid w:val="00A167DF"/>
    <w:rsid w:val="00A21EAF"/>
    <w:rsid w:val="00A26FD2"/>
    <w:rsid w:val="00A36DF8"/>
    <w:rsid w:val="00A42944"/>
    <w:rsid w:val="00A42A40"/>
    <w:rsid w:val="00A56FFE"/>
    <w:rsid w:val="00A577D2"/>
    <w:rsid w:val="00A673D8"/>
    <w:rsid w:val="00A72BF0"/>
    <w:rsid w:val="00A80848"/>
    <w:rsid w:val="00A8394A"/>
    <w:rsid w:val="00AC2CDB"/>
    <w:rsid w:val="00AC3E46"/>
    <w:rsid w:val="00AE209E"/>
    <w:rsid w:val="00AF1240"/>
    <w:rsid w:val="00AF1467"/>
    <w:rsid w:val="00AF1D74"/>
    <w:rsid w:val="00AF43E6"/>
    <w:rsid w:val="00AF59BE"/>
    <w:rsid w:val="00AF7D89"/>
    <w:rsid w:val="00B17F4D"/>
    <w:rsid w:val="00B536D7"/>
    <w:rsid w:val="00B560CC"/>
    <w:rsid w:val="00B61230"/>
    <w:rsid w:val="00B67A54"/>
    <w:rsid w:val="00B77D9A"/>
    <w:rsid w:val="00B8308E"/>
    <w:rsid w:val="00B9023F"/>
    <w:rsid w:val="00B910FB"/>
    <w:rsid w:val="00B917CC"/>
    <w:rsid w:val="00BA506C"/>
    <w:rsid w:val="00BB032D"/>
    <w:rsid w:val="00BB0A40"/>
    <w:rsid w:val="00BD0C55"/>
    <w:rsid w:val="00BD4A93"/>
    <w:rsid w:val="00BE034C"/>
    <w:rsid w:val="00BE0EF0"/>
    <w:rsid w:val="00BF6F6E"/>
    <w:rsid w:val="00BF71D9"/>
    <w:rsid w:val="00C03994"/>
    <w:rsid w:val="00C0436A"/>
    <w:rsid w:val="00C138AF"/>
    <w:rsid w:val="00C14B5D"/>
    <w:rsid w:val="00C21445"/>
    <w:rsid w:val="00C23ACF"/>
    <w:rsid w:val="00C321AC"/>
    <w:rsid w:val="00C406C3"/>
    <w:rsid w:val="00C42DBE"/>
    <w:rsid w:val="00C50A52"/>
    <w:rsid w:val="00C513F3"/>
    <w:rsid w:val="00C534AE"/>
    <w:rsid w:val="00C65137"/>
    <w:rsid w:val="00C659C6"/>
    <w:rsid w:val="00C714F3"/>
    <w:rsid w:val="00C7239C"/>
    <w:rsid w:val="00C7770D"/>
    <w:rsid w:val="00C92BDF"/>
    <w:rsid w:val="00C95364"/>
    <w:rsid w:val="00CA1D0D"/>
    <w:rsid w:val="00CA20F9"/>
    <w:rsid w:val="00CC7105"/>
    <w:rsid w:val="00CD21A2"/>
    <w:rsid w:val="00CD30E6"/>
    <w:rsid w:val="00CE3213"/>
    <w:rsid w:val="00D0147F"/>
    <w:rsid w:val="00D02F31"/>
    <w:rsid w:val="00D059AC"/>
    <w:rsid w:val="00D16292"/>
    <w:rsid w:val="00D407D4"/>
    <w:rsid w:val="00D42A7C"/>
    <w:rsid w:val="00D42B6B"/>
    <w:rsid w:val="00D45E42"/>
    <w:rsid w:val="00D6394F"/>
    <w:rsid w:val="00D642D9"/>
    <w:rsid w:val="00D64555"/>
    <w:rsid w:val="00D768E1"/>
    <w:rsid w:val="00D82B16"/>
    <w:rsid w:val="00D840F2"/>
    <w:rsid w:val="00D94B5D"/>
    <w:rsid w:val="00DA2636"/>
    <w:rsid w:val="00DB331C"/>
    <w:rsid w:val="00DD0B2D"/>
    <w:rsid w:val="00DD37A3"/>
    <w:rsid w:val="00DD7602"/>
    <w:rsid w:val="00DF54D9"/>
    <w:rsid w:val="00DF5D64"/>
    <w:rsid w:val="00E01184"/>
    <w:rsid w:val="00E0579D"/>
    <w:rsid w:val="00E21598"/>
    <w:rsid w:val="00E21662"/>
    <w:rsid w:val="00E25BA2"/>
    <w:rsid w:val="00E26869"/>
    <w:rsid w:val="00E324C8"/>
    <w:rsid w:val="00E3367E"/>
    <w:rsid w:val="00E47B82"/>
    <w:rsid w:val="00E53D67"/>
    <w:rsid w:val="00E71FC8"/>
    <w:rsid w:val="00E90201"/>
    <w:rsid w:val="00E95DD4"/>
    <w:rsid w:val="00E965DD"/>
    <w:rsid w:val="00EB4FDB"/>
    <w:rsid w:val="00EB6CDA"/>
    <w:rsid w:val="00EB7AB3"/>
    <w:rsid w:val="00EC2887"/>
    <w:rsid w:val="00ED0968"/>
    <w:rsid w:val="00ED314F"/>
    <w:rsid w:val="00EE558F"/>
    <w:rsid w:val="00EF7E47"/>
    <w:rsid w:val="00F01665"/>
    <w:rsid w:val="00F032D3"/>
    <w:rsid w:val="00F2523B"/>
    <w:rsid w:val="00F33509"/>
    <w:rsid w:val="00F370AC"/>
    <w:rsid w:val="00F37771"/>
    <w:rsid w:val="00F37A60"/>
    <w:rsid w:val="00F7061A"/>
    <w:rsid w:val="00F81286"/>
    <w:rsid w:val="00F84476"/>
    <w:rsid w:val="00FA6142"/>
    <w:rsid w:val="00FA6F00"/>
    <w:rsid w:val="00FB479E"/>
    <w:rsid w:val="00FC6AAA"/>
    <w:rsid w:val="00FE213E"/>
    <w:rsid w:val="00FE2614"/>
    <w:rsid w:val="00FE2F4B"/>
    <w:rsid w:val="00FF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color="white">
      <v:fill color="white"/>
      <v:stroke weight="1.25pt"/>
      <v:textbox inset="1.5mm,,1.5mm"/>
    </o:shapedefaults>
    <o:shapelayout v:ext="edit">
      <o:idmap v:ext="edit" data="2"/>
    </o:shapelayout>
  </w:shapeDefaults>
  <w:decimalSymbol w:val="."/>
  <w:listSeparator w:val=","/>
  <w14:docId w14:val="50AE49E5"/>
  <w15:docId w15:val="{90A91821-6B11-4547-A29E-7CB2117F7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ListBullet"/>
    <w:qFormat/>
    <w:rsid w:val="000E4BC5"/>
    <w:pPr>
      <w:spacing w:after="120" w:line="288" w:lineRule="auto"/>
    </w:pPr>
    <w:rPr>
      <w:rFonts w:ascii="Arial" w:hAnsi="Arial"/>
      <w:sz w:val="36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DB331C"/>
    <w:pPr>
      <w:keepNext/>
      <w:tabs>
        <w:tab w:val="left" w:pos="0"/>
        <w:tab w:val="left" w:pos="120"/>
      </w:tabs>
      <w:spacing w:before="240"/>
      <w:outlineLvl w:val="0"/>
    </w:pPr>
    <w:rPr>
      <w:rFonts w:cs="Arial"/>
      <w:b/>
      <w:bCs/>
      <w:kern w:val="32"/>
      <w:sz w:val="60"/>
      <w:szCs w:val="48"/>
      <w:lang w:val="en-GB"/>
    </w:rPr>
  </w:style>
  <w:style w:type="paragraph" w:styleId="Heading2">
    <w:name w:val="heading 2"/>
    <w:basedOn w:val="Normal"/>
    <w:next w:val="Normal"/>
    <w:link w:val="Heading2Char"/>
    <w:qFormat/>
    <w:rsid w:val="00AC2CDB"/>
    <w:pPr>
      <w:keepNext/>
      <w:spacing w:before="120" w:after="180"/>
      <w:outlineLvl w:val="1"/>
    </w:pPr>
    <w:rPr>
      <w:rFonts w:cs="Arial"/>
      <w:b/>
      <w:bCs/>
      <w:iCs/>
      <w:sz w:val="5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579D"/>
    <w:pPr>
      <w:keepNext/>
      <w:tabs>
        <w:tab w:val="left" w:pos="0"/>
      </w:tabs>
      <w:spacing w:before="180"/>
      <w:outlineLvl w:val="2"/>
    </w:pPr>
    <w:rPr>
      <w:rFonts w:cs="Arial"/>
      <w:b/>
      <w:bCs/>
      <w:sz w:val="44"/>
      <w:szCs w:val="26"/>
    </w:rPr>
  </w:style>
  <w:style w:type="paragraph" w:styleId="Heading4">
    <w:name w:val="heading 4"/>
    <w:basedOn w:val="Normal"/>
    <w:link w:val="Heading4Char"/>
    <w:qFormat/>
    <w:rsid w:val="00287D29"/>
    <w:pPr>
      <w:keepNext/>
      <w:spacing w:before="60" w:after="60"/>
      <w:outlineLvl w:val="3"/>
    </w:pPr>
    <w:rPr>
      <w:b/>
      <w:bCs/>
      <w:lang w:val="en-GB" w:eastAsia="en-GB"/>
    </w:rPr>
  </w:style>
  <w:style w:type="paragraph" w:styleId="Heading5">
    <w:name w:val="heading 5"/>
    <w:basedOn w:val="Normal"/>
    <w:next w:val="Normal"/>
    <w:qFormat/>
    <w:rsid w:val="002830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72BF0"/>
    <w:pPr>
      <w:spacing w:before="360" w:after="180"/>
      <w:outlineLvl w:val="5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331C"/>
    <w:rPr>
      <w:rFonts w:ascii="Arial" w:hAnsi="Arial" w:cs="Arial"/>
      <w:b/>
      <w:bCs/>
      <w:kern w:val="32"/>
      <w:sz w:val="60"/>
      <w:szCs w:val="4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okTitle1">
    <w:name w:val="Book Title1"/>
    <w:basedOn w:val="Normal"/>
    <w:next w:val="Normal"/>
    <w:rsid w:val="0087735A"/>
    <w:rPr>
      <w:b/>
      <w:sz w:val="96"/>
    </w:rPr>
  </w:style>
  <w:style w:type="paragraph" w:customStyle="1" w:styleId="Author">
    <w:name w:val="Author"/>
    <w:basedOn w:val="Normal"/>
    <w:next w:val="Normal"/>
    <w:autoRedefine/>
    <w:rsid w:val="00B77D9A"/>
    <w:rPr>
      <w:b/>
      <w:sz w:val="52"/>
    </w:rPr>
  </w:style>
  <w:style w:type="paragraph" w:styleId="Footer">
    <w:name w:val="footer"/>
    <w:basedOn w:val="Normal"/>
    <w:autoRedefine/>
    <w:rsid w:val="00D0147F"/>
    <w:pPr>
      <w:framePr w:h="694" w:hRule="exact" w:wrap="around" w:vAnchor="text" w:hAnchor="page" w:x="1441" w:y="198"/>
      <w:tabs>
        <w:tab w:val="center" w:pos="4153"/>
        <w:tab w:val="right" w:pos="8306"/>
      </w:tabs>
      <w:spacing w:before="100" w:after="100" w:line="240" w:lineRule="auto"/>
      <w:jc w:val="center"/>
    </w:pPr>
  </w:style>
  <w:style w:type="paragraph" w:customStyle="1" w:styleId="after-nospace">
    <w:name w:val="after-nospace"/>
    <w:basedOn w:val="Normal"/>
    <w:rsid w:val="00301D32"/>
    <w:pPr>
      <w:spacing w:after="0"/>
    </w:pPr>
  </w:style>
  <w:style w:type="table" w:styleId="TableGrid">
    <w:name w:val="Table Grid"/>
    <w:aliases w:val="Table Grid 1.5pt"/>
    <w:basedOn w:val="TableNormal"/>
    <w:rsid w:val="00C513F3"/>
    <w:pPr>
      <w:kinsoku w:val="0"/>
      <w:overflowPunct w:val="0"/>
      <w:autoSpaceDE w:val="0"/>
      <w:autoSpaceDN w:val="0"/>
      <w:snapToGrid w:val="0"/>
      <w:spacing w:after="120" w:line="288" w:lineRule="auto"/>
    </w:pPr>
    <w:rPr>
      <w:rFonts w:ascii="Arial" w:hAnsi="Arial"/>
    </w:rPr>
    <w:tblPr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</w:tblPr>
    <w:trPr>
      <w:cantSplit/>
    </w:trPr>
    <w:tcPr>
      <w:shd w:val="clear" w:color="auto" w:fill="auto"/>
      <w:tcMar>
        <w:top w:w="160" w:type="dxa"/>
        <w:left w:w="160" w:type="dxa"/>
        <w:right w:w="160" w:type="dxa"/>
      </w:tcMar>
    </w:tcPr>
  </w:style>
  <w:style w:type="paragraph" w:customStyle="1" w:styleId="VolumeNumber">
    <w:name w:val="Volume Number"/>
    <w:basedOn w:val="Author"/>
    <w:autoRedefine/>
    <w:rsid w:val="000B2268"/>
  </w:style>
  <w:style w:type="paragraph" w:customStyle="1" w:styleId="pgnum">
    <w:name w:val="pgnum"/>
    <w:basedOn w:val="Normal"/>
    <w:rsid w:val="00D02F31"/>
    <w:pPr>
      <w:keepNext/>
      <w:pBdr>
        <w:top w:val="single" w:sz="24" w:space="1" w:color="auto"/>
      </w:pBdr>
      <w:spacing w:before="120"/>
      <w:jc w:val="right"/>
    </w:pPr>
    <w:rPr>
      <w:b/>
    </w:rPr>
  </w:style>
  <w:style w:type="character" w:styleId="Emphasis">
    <w:name w:val="Emphasis"/>
    <w:qFormat/>
    <w:rsid w:val="003C446E"/>
    <w:rPr>
      <w:b/>
      <w:iCs/>
      <w:sz w:val="36"/>
    </w:rPr>
  </w:style>
  <w:style w:type="character" w:styleId="PageNumber">
    <w:name w:val="page number"/>
    <w:basedOn w:val="DefaultParagraphFont"/>
    <w:rsid w:val="00635148"/>
  </w:style>
  <w:style w:type="paragraph" w:styleId="DocumentMap">
    <w:name w:val="Document Map"/>
    <w:basedOn w:val="Normal"/>
    <w:semiHidden/>
    <w:rsid w:val="000D78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uthorname">
    <w:name w:val="authorname"/>
    <w:basedOn w:val="Normal"/>
    <w:rsid w:val="00045652"/>
    <w:pPr>
      <w:spacing w:after="240"/>
    </w:pPr>
    <w:rPr>
      <w:b/>
    </w:rPr>
  </w:style>
  <w:style w:type="paragraph" w:customStyle="1" w:styleId="after-6pt">
    <w:name w:val="after-6pt"/>
    <w:basedOn w:val="Normal"/>
    <w:rsid w:val="005C02EB"/>
  </w:style>
  <w:style w:type="paragraph" w:customStyle="1" w:styleId="after6pt">
    <w:name w:val="after 6pt"/>
    <w:basedOn w:val="after-nospace"/>
    <w:rsid w:val="00242BDD"/>
    <w:pPr>
      <w:spacing w:after="120"/>
    </w:pPr>
  </w:style>
  <w:style w:type="paragraph" w:customStyle="1" w:styleId="after10pt">
    <w:name w:val="after 10 pt"/>
    <w:basedOn w:val="Normal"/>
    <w:rsid w:val="009550CD"/>
    <w:pPr>
      <w:spacing w:after="200"/>
    </w:pPr>
  </w:style>
  <w:style w:type="paragraph" w:customStyle="1" w:styleId="StyleBulleted">
    <w:name w:val="Style Bulleted"/>
    <w:basedOn w:val="Normal"/>
    <w:rsid w:val="00CE3213"/>
    <w:pPr>
      <w:numPr>
        <w:numId w:val="1"/>
      </w:numPr>
    </w:pPr>
    <w:rPr>
      <w:lang w:val="en-US"/>
    </w:rPr>
  </w:style>
  <w:style w:type="paragraph" w:customStyle="1" w:styleId="after18pt">
    <w:name w:val="after 18pt"/>
    <w:basedOn w:val="after10pt"/>
    <w:rsid w:val="00977D0C"/>
    <w:pPr>
      <w:shd w:val="clear" w:color="auto" w:fill="FFFFFF"/>
      <w:spacing w:after="360"/>
    </w:pPr>
  </w:style>
  <w:style w:type="paragraph" w:customStyle="1" w:styleId="Bold">
    <w:name w:val="Bold"/>
    <w:basedOn w:val="Normal"/>
    <w:next w:val="Normal"/>
    <w:rsid w:val="008F1CB0"/>
    <w:pPr>
      <w:spacing w:after="480" w:line="480" w:lineRule="auto"/>
    </w:pPr>
    <w:rPr>
      <w:b/>
    </w:rPr>
  </w:style>
  <w:style w:type="paragraph" w:customStyle="1" w:styleId="imagecaption">
    <w:name w:val="imagecaption"/>
    <w:basedOn w:val="Normal"/>
    <w:link w:val="imagecaptionChar"/>
    <w:qFormat/>
    <w:rsid w:val="00475E75"/>
    <w:pPr>
      <w:pBdr>
        <w:top w:val="single" w:sz="12" w:space="1" w:color="auto"/>
        <w:left w:val="single" w:sz="12" w:space="4" w:color="auto"/>
        <w:bottom w:val="single" w:sz="12" w:space="4" w:color="auto"/>
        <w:right w:val="single" w:sz="12" w:space="4" w:color="auto"/>
      </w:pBdr>
    </w:pPr>
  </w:style>
  <w:style w:type="table" w:customStyle="1" w:styleId="TableStyle1">
    <w:name w:val="Table Style1"/>
    <w:basedOn w:val="TableGrid"/>
    <w:rsid w:val="00B560CC"/>
    <w:rPr>
      <w:color w:val="000000"/>
      <w:sz w:val="36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113" w:type="dxa"/>
        <w:left w:w="113" w:type="dxa"/>
        <w:bottom w:w="28" w:type="dxa"/>
        <w:right w:w="40" w:type="dxa"/>
      </w:tblCellMar>
    </w:tblPr>
    <w:tcPr>
      <w:tcMar>
        <w:top w:w="113" w:type="dxa"/>
        <w:left w:w="113" w:type="dxa"/>
        <w:right w:w="113" w:type="dxa"/>
      </w:tcMar>
    </w:tcPr>
  </w:style>
  <w:style w:type="paragraph" w:customStyle="1" w:styleId="before10pt">
    <w:name w:val="before 10pt"/>
    <w:basedOn w:val="Normal"/>
    <w:rsid w:val="00C406C3"/>
    <w:pPr>
      <w:spacing w:before="200" w:after="180"/>
    </w:pPr>
    <w:rPr>
      <w:lang w:val="en"/>
    </w:rPr>
  </w:style>
  <w:style w:type="paragraph" w:customStyle="1" w:styleId="before18pt">
    <w:name w:val="before 18pt"/>
    <w:basedOn w:val="Normal"/>
    <w:rsid w:val="00C406C3"/>
    <w:pPr>
      <w:spacing w:before="360"/>
    </w:pPr>
    <w:rPr>
      <w:lang w:val="en"/>
    </w:rPr>
  </w:style>
  <w:style w:type="paragraph" w:customStyle="1" w:styleId="before6pt">
    <w:name w:val="before 6pt"/>
    <w:basedOn w:val="Normal"/>
    <w:rsid w:val="00FB479E"/>
    <w:pPr>
      <w:spacing w:before="120"/>
    </w:pPr>
  </w:style>
  <w:style w:type="paragraph" w:customStyle="1" w:styleId="Instructions">
    <w:name w:val="Instructions"/>
    <w:basedOn w:val="imagecaption"/>
    <w:rsid w:val="00320308"/>
    <w:pPr>
      <w:pBdr>
        <w:top w:val="dashSmallGap" w:sz="8" w:space="1" w:color="auto"/>
        <w:left w:val="dashSmallGap" w:sz="8" w:space="4" w:color="auto"/>
        <w:bottom w:val="dashSmallGap" w:sz="8" w:space="4" w:color="auto"/>
        <w:right w:val="dashSmallGap" w:sz="8" w:space="4" w:color="auto"/>
      </w:pBdr>
    </w:pPr>
    <w:rPr>
      <w:lang w:val="en"/>
    </w:rPr>
  </w:style>
  <w:style w:type="paragraph" w:customStyle="1" w:styleId="after10pt0">
    <w:name w:val="after 10pt"/>
    <w:basedOn w:val="Normal"/>
    <w:rsid w:val="00CD21A2"/>
    <w:pPr>
      <w:spacing w:after="200"/>
    </w:pPr>
  </w:style>
  <w:style w:type="paragraph" w:customStyle="1" w:styleId="imagecaptionbefore6pt">
    <w:name w:val="imagecaption before 6pt"/>
    <w:basedOn w:val="imagecaption"/>
    <w:rsid w:val="005B358A"/>
    <w:pPr>
      <w:spacing w:before="120"/>
    </w:pPr>
  </w:style>
  <w:style w:type="paragraph" w:customStyle="1" w:styleId="before12pt">
    <w:name w:val="before 12pt"/>
    <w:basedOn w:val="Normal"/>
    <w:rsid w:val="001E4E78"/>
    <w:pPr>
      <w:spacing w:before="240" w:after="240"/>
    </w:pPr>
    <w:rPr>
      <w:lang w:val="en"/>
    </w:rPr>
  </w:style>
  <w:style w:type="paragraph" w:customStyle="1" w:styleId="imagecaption0ptafter">
    <w:name w:val="imagecaption 0pt after"/>
    <w:basedOn w:val="imagecaption"/>
    <w:rsid w:val="00A80848"/>
    <w:pPr>
      <w:spacing w:after="0"/>
    </w:pPr>
  </w:style>
  <w:style w:type="paragraph" w:customStyle="1" w:styleId="Egbox">
    <w:name w:val="Egbox"/>
    <w:basedOn w:val="EgBoxAfternospace"/>
    <w:rsid w:val="0087231E"/>
    <w:pPr>
      <w:spacing w:after="120"/>
    </w:pPr>
  </w:style>
  <w:style w:type="paragraph" w:customStyle="1" w:styleId="BrokenBorderBox">
    <w:name w:val="BrokenBorderBox"/>
    <w:basedOn w:val="BookTitle1"/>
    <w:rsid w:val="000D4395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</w:pPr>
    <w:rPr>
      <w:rFonts w:ascii="Arial Bold" w:hAnsi="Arial Bold"/>
      <w:sz w:val="48"/>
    </w:rPr>
  </w:style>
  <w:style w:type="paragraph" w:customStyle="1" w:styleId="BorderBox">
    <w:name w:val="BorderBox"/>
    <w:basedOn w:val="Normal"/>
    <w:rsid w:val="00F01665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character" w:styleId="FootnoteReference">
    <w:name w:val="footnote reference"/>
    <w:semiHidden/>
    <w:rsid w:val="000662BC"/>
    <w:rPr>
      <w:rFonts w:ascii="Arial" w:hAnsi="Arial"/>
      <w:sz w:val="36"/>
      <w:vertAlign w:val="baseline"/>
    </w:rPr>
  </w:style>
  <w:style w:type="table" w:customStyle="1" w:styleId="3ptborders">
    <w:name w:val="3pt borders"/>
    <w:basedOn w:val="TableNormal"/>
    <w:uiPriority w:val="99"/>
    <w:rsid w:val="00331543"/>
    <w:tblPr/>
  </w:style>
  <w:style w:type="paragraph" w:customStyle="1" w:styleId="Focusbox3">
    <w:name w:val="Focusbox3"/>
    <w:basedOn w:val="Normal"/>
    <w:rsid w:val="0087231E"/>
    <w:pPr>
      <w:pBdr>
        <w:top w:val="single" w:sz="24" w:space="1" w:color="auto" w:shadow="1"/>
        <w:left w:val="single" w:sz="24" w:space="3" w:color="auto" w:shadow="1"/>
        <w:bottom w:val="single" w:sz="24" w:space="1" w:color="auto" w:shadow="1"/>
        <w:right w:val="single" w:sz="24" w:space="3" w:color="auto" w:shadow="1"/>
      </w:pBdr>
      <w:spacing w:after="160"/>
    </w:pPr>
  </w:style>
  <w:style w:type="paragraph" w:customStyle="1" w:styleId="Focusbox2">
    <w:name w:val="Focusbox2"/>
    <w:basedOn w:val="Normal"/>
    <w:rsid w:val="005B4CFF"/>
    <w:pPr>
      <w:pBdr>
        <w:top w:val="single" w:sz="36" w:space="1" w:color="auto"/>
        <w:left w:val="single" w:sz="36" w:space="4" w:color="auto"/>
        <w:bottom w:val="single" w:sz="36" w:space="1" w:color="auto"/>
        <w:right w:val="single" w:sz="36" w:space="4" w:color="auto"/>
      </w:pBdr>
      <w:spacing w:after="160"/>
    </w:pPr>
  </w:style>
  <w:style w:type="paragraph" w:customStyle="1" w:styleId="EgBoxAfternospace">
    <w:name w:val="EgBoxAfternospace"/>
    <w:basedOn w:val="Normal"/>
    <w:rsid w:val="0087231E"/>
    <w:pPr>
      <w:pBdr>
        <w:top w:val="single" w:sz="18" w:space="1" w:color="auto" w:shadow="1"/>
        <w:left w:val="single" w:sz="18" w:space="5" w:color="auto" w:shadow="1"/>
        <w:bottom w:val="single" w:sz="18" w:space="4" w:color="auto" w:shadow="1"/>
        <w:right w:val="single" w:sz="18" w:space="4" w:color="auto" w:shadow="1"/>
      </w:pBdr>
      <w:shd w:val="clear" w:color="auto" w:fill="F3F3F3"/>
      <w:spacing w:after="0"/>
    </w:pPr>
    <w:rPr>
      <w:lang w:val="en"/>
    </w:rPr>
  </w:style>
  <w:style w:type="paragraph" w:customStyle="1" w:styleId="Focusbox1-6pt-border">
    <w:name w:val="Focusbox1-6pt-border"/>
    <w:basedOn w:val="Normal"/>
    <w:rsid w:val="0087231E"/>
    <w:pPr>
      <w:pBdr>
        <w:top w:val="single" w:sz="48" w:space="1" w:color="auto"/>
        <w:bottom w:val="single" w:sz="48" w:space="1" w:color="auto"/>
      </w:pBdr>
      <w:shd w:val="clear" w:color="auto" w:fill="E6E6E6"/>
      <w:spacing w:line="264" w:lineRule="auto"/>
    </w:pPr>
    <w:rPr>
      <w:lang w:val="en-NZ"/>
    </w:rPr>
  </w:style>
  <w:style w:type="paragraph" w:customStyle="1" w:styleId="Focusbox1-after0pt">
    <w:name w:val="Focusbox1-after0pt"/>
    <w:basedOn w:val="Focusbox1-6pt-border"/>
    <w:rsid w:val="0087231E"/>
    <w:pPr>
      <w:spacing w:after="0"/>
    </w:pPr>
  </w:style>
  <w:style w:type="paragraph" w:customStyle="1" w:styleId="Focusbox2-after0pt">
    <w:name w:val="Focusbox2-after0pt"/>
    <w:basedOn w:val="Focusbox2"/>
    <w:rsid w:val="0087231E"/>
    <w:pPr>
      <w:spacing w:after="0"/>
    </w:pPr>
  </w:style>
  <w:style w:type="paragraph" w:customStyle="1" w:styleId="Focusbox3-after0pt">
    <w:name w:val="Focusbox3-after0pt"/>
    <w:basedOn w:val="Focusbox3"/>
    <w:rsid w:val="0087231E"/>
    <w:pPr>
      <w:spacing w:after="0"/>
    </w:pPr>
  </w:style>
  <w:style w:type="paragraph" w:customStyle="1" w:styleId="BeforeAfter12pt">
    <w:name w:val="Before &amp; After 12pt"/>
    <w:basedOn w:val="Normal"/>
    <w:rsid w:val="00C65137"/>
    <w:pPr>
      <w:spacing w:before="240"/>
    </w:pPr>
    <w:rPr>
      <w:lang w:val="en"/>
    </w:rPr>
  </w:style>
  <w:style w:type="paragraph" w:styleId="FootnoteText">
    <w:name w:val="footnote text"/>
    <w:basedOn w:val="Normal"/>
    <w:semiHidden/>
    <w:rsid w:val="00156350"/>
    <w:pPr>
      <w:keepLines/>
      <w:spacing w:after="0" w:line="240" w:lineRule="auto"/>
    </w:pPr>
    <w:rPr>
      <w:szCs w:val="20"/>
      <w:lang w:val="en-GB"/>
    </w:rPr>
  </w:style>
  <w:style w:type="character" w:customStyle="1" w:styleId="imagecaptionChar">
    <w:name w:val="imagecaption Char"/>
    <w:link w:val="imagecaption"/>
    <w:locked/>
    <w:rsid w:val="00475E75"/>
    <w:rPr>
      <w:rFonts w:ascii="Arial" w:hAnsi="Arial"/>
      <w:sz w:val="36"/>
      <w:szCs w:val="24"/>
      <w:lang w:val="en-AU" w:eastAsia="en-US"/>
    </w:rPr>
  </w:style>
  <w:style w:type="paragraph" w:styleId="BalloonText">
    <w:name w:val="Balloon Text"/>
    <w:basedOn w:val="Normal"/>
    <w:link w:val="BalloonTextChar"/>
    <w:rsid w:val="00C2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1445"/>
    <w:rPr>
      <w:rFonts w:ascii="Tahoma" w:hAnsi="Tahoma" w:cs="Tahoma"/>
      <w:sz w:val="16"/>
      <w:szCs w:val="16"/>
      <w:lang w:val="en-AU" w:eastAsia="en-US"/>
    </w:rPr>
  </w:style>
  <w:style w:type="table" w:customStyle="1" w:styleId="3ptborders0">
    <w:name w:val="3pt_borders"/>
    <w:basedOn w:val="TableNormal"/>
    <w:uiPriority w:val="99"/>
    <w:rsid w:val="00B9023F"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</w:tblPr>
  </w:style>
  <w:style w:type="table" w:customStyle="1" w:styleId="3ptborder">
    <w:name w:val="3pt border"/>
    <w:basedOn w:val="TableNormal"/>
    <w:uiPriority w:val="99"/>
    <w:rsid w:val="000B7E12"/>
    <w:rPr>
      <w:rFonts w:ascii="Arial" w:hAnsi="Arial"/>
      <w:sz w:val="36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  <w:tblCellMar>
        <w:top w:w="119" w:type="dxa"/>
        <w:left w:w="142" w:type="dxa"/>
        <w:right w:w="119" w:type="dxa"/>
      </w:tblCellMar>
    </w:tblPr>
  </w:style>
  <w:style w:type="paragraph" w:customStyle="1" w:styleId="StyleRightAfter0ptLinespacingsingle">
    <w:name w:val="Style Right After:  0 pt Line spacing:  single"/>
    <w:basedOn w:val="Normal"/>
    <w:rsid w:val="00711B31"/>
    <w:pPr>
      <w:spacing w:after="0" w:line="240" w:lineRule="auto"/>
      <w:jc w:val="right"/>
    </w:pPr>
    <w:rPr>
      <w:szCs w:val="20"/>
    </w:rPr>
  </w:style>
  <w:style w:type="character" w:customStyle="1" w:styleId="Heading2Char">
    <w:name w:val="Heading 2 Char"/>
    <w:basedOn w:val="DefaultParagraphFont"/>
    <w:link w:val="Heading2"/>
    <w:rsid w:val="00AC2CDB"/>
    <w:rPr>
      <w:rFonts w:ascii="Arial" w:hAnsi="Arial" w:cs="Arial"/>
      <w:b/>
      <w:bCs/>
      <w:iCs/>
      <w:sz w:val="52"/>
      <w:szCs w:val="28"/>
      <w:lang w:val="en-AU" w:eastAsia="en-US"/>
    </w:rPr>
  </w:style>
  <w:style w:type="paragraph" w:styleId="ListParagraph">
    <w:name w:val="List Paragraph"/>
    <w:basedOn w:val="Normal"/>
    <w:uiPriority w:val="34"/>
    <w:qFormat/>
    <w:rsid w:val="001A0859"/>
    <w:pPr>
      <w:ind w:left="720"/>
    </w:pPr>
    <w:rPr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579D"/>
    <w:rPr>
      <w:rFonts w:ascii="Arial" w:hAnsi="Arial" w:cs="Arial"/>
      <w:b/>
      <w:bCs/>
      <w:sz w:val="44"/>
      <w:szCs w:val="26"/>
      <w:lang w:val="en-AU" w:eastAsia="en-US"/>
    </w:rPr>
  </w:style>
  <w:style w:type="paragraph" w:customStyle="1" w:styleId="PageNumberDAISY">
    <w:name w:val="Page Number (DAISY)"/>
    <w:basedOn w:val="Normal"/>
    <w:qFormat/>
    <w:rsid w:val="000345FC"/>
    <w:rPr>
      <w:color w:val="0D0D0D" w:themeColor="text1" w:themeTint="F2"/>
    </w:rPr>
  </w:style>
  <w:style w:type="character" w:styleId="Hyperlink">
    <w:name w:val="Hyperlink"/>
    <w:basedOn w:val="DefaultParagraphFont"/>
    <w:uiPriority w:val="99"/>
    <w:unhideWhenUsed/>
    <w:rsid w:val="000D3D3D"/>
    <w:rPr>
      <w:color w:val="0000FF" w:themeColor="hyperlink"/>
      <w:u w:val="single"/>
    </w:rPr>
  </w:style>
  <w:style w:type="character" w:customStyle="1" w:styleId="StyleSuperscript">
    <w:name w:val="Style Superscript"/>
    <w:basedOn w:val="DefaultParagraphFont"/>
    <w:rsid w:val="00AF59BE"/>
    <w:rPr>
      <w:rFonts w:ascii="Arial" w:hAnsi="Arial"/>
      <w:sz w:val="44"/>
      <w:vertAlign w:val="superscript"/>
    </w:rPr>
  </w:style>
  <w:style w:type="paragraph" w:customStyle="1" w:styleId="Hanging05cm">
    <w:name w:val="Hanging  0.5 cm"/>
    <w:basedOn w:val="Normal"/>
    <w:rsid w:val="00C0436A"/>
    <w:pPr>
      <w:ind w:left="284" w:hanging="284"/>
    </w:pPr>
    <w:rPr>
      <w:szCs w:val="20"/>
    </w:rPr>
  </w:style>
  <w:style w:type="paragraph" w:customStyle="1" w:styleId="Hanging1cm">
    <w:name w:val="Hanging:  1 cm"/>
    <w:basedOn w:val="Hanging05cm"/>
    <w:rsid w:val="00AF59BE"/>
    <w:pPr>
      <w:ind w:left="567" w:hanging="567"/>
    </w:pPr>
  </w:style>
  <w:style w:type="character" w:customStyle="1" w:styleId="StyleFootnoteReferenceText1">
    <w:name w:val="Style Footnote Reference + Text 1"/>
    <w:basedOn w:val="FootnoteReference"/>
    <w:rsid w:val="00713CB9"/>
    <w:rPr>
      <w:rFonts w:ascii="Arial" w:hAnsi="Arial"/>
      <w:color w:val="000000" w:themeColor="text1"/>
      <w:sz w:val="36"/>
      <w:vertAlign w:val="baseline"/>
    </w:rPr>
  </w:style>
  <w:style w:type="character" w:customStyle="1" w:styleId="StyleSubscript">
    <w:name w:val="Style Subscript"/>
    <w:basedOn w:val="DefaultParagraphFont"/>
    <w:rsid w:val="00671578"/>
    <w:rPr>
      <w:rFonts w:ascii="Arial" w:hAnsi="Arial"/>
      <w:position w:val="-12"/>
      <w:sz w:val="44"/>
      <w:vertAlign w:val="subscript"/>
    </w:rPr>
  </w:style>
  <w:style w:type="character" w:customStyle="1" w:styleId="StyleSuperscript1">
    <w:name w:val="Style Superscript1"/>
    <w:basedOn w:val="DefaultParagraphFont"/>
    <w:rsid w:val="00671578"/>
    <w:rPr>
      <w:rFonts w:ascii="Arial" w:hAnsi="Arial"/>
      <w:position w:val="6"/>
      <w:sz w:val="44"/>
      <w:vertAlign w:val="superscript"/>
    </w:rPr>
  </w:style>
  <w:style w:type="character" w:customStyle="1" w:styleId="Heading4Char">
    <w:name w:val="Heading 4 Char"/>
    <w:basedOn w:val="DefaultParagraphFont"/>
    <w:link w:val="Heading4"/>
    <w:rsid w:val="00287D29"/>
    <w:rPr>
      <w:rFonts w:ascii="Arial" w:hAnsi="Arial"/>
      <w:b/>
      <w:bCs/>
      <w:sz w:val="36"/>
      <w:szCs w:val="24"/>
      <w:lang w:val="en-GB" w:eastAsia="en-GB"/>
    </w:rPr>
  </w:style>
  <w:style w:type="paragraph" w:customStyle="1" w:styleId="Hanging1cm0">
    <w:name w:val="Hanging 1 cm"/>
    <w:basedOn w:val="Hanging05cm"/>
    <w:rsid w:val="00475E75"/>
    <w:pPr>
      <w:ind w:left="567" w:hanging="567"/>
    </w:pPr>
  </w:style>
  <w:style w:type="character" w:styleId="FollowedHyperlink">
    <w:name w:val="FollowedHyperlink"/>
    <w:basedOn w:val="DefaultParagraphFont"/>
    <w:semiHidden/>
    <w:unhideWhenUsed/>
    <w:rsid w:val="00276F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54B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B6E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B6E"/>
    <w:rPr>
      <w:rFonts w:ascii="Arial" w:hAnsi="Arial"/>
      <w:b/>
      <w:bCs/>
      <w:lang w:val="en-AU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3F5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03C"/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</w:rPr>
  </w:style>
  <w:style w:type="paragraph" w:styleId="Revision">
    <w:name w:val="Revision"/>
    <w:hidden/>
    <w:uiPriority w:val="99"/>
    <w:semiHidden/>
    <w:rsid w:val="00721012"/>
    <w:rPr>
      <w:rFonts w:ascii="Arial" w:hAnsi="Arial"/>
      <w:sz w:val="36"/>
      <w:szCs w:val="24"/>
      <w:lang w:val="en-AU" w:eastAsia="en-US"/>
    </w:rPr>
  </w:style>
  <w:style w:type="paragraph" w:styleId="ListBullet">
    <w:name w:val="List Bullet"/>
    <w:basedOn w:val="Normal"/>
    <w:unhideWhenUsed/>
    <w:rsid w:val="00822406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P%20Documentation\AFS%20Automation\TEMPLATES%20AND%20TEXT%20SOURCE%20FILES\TEMPLATES\LP%2018pt%20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0BF64-B6B9-4BF9-A4B6-E826C051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LP 18pt A4.dotx</Template>
  <TotalTime>238</TotalTime>
  <Pages>23</Pages>
  <Words>1980</Words>
  <Characters>11288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 Title</vt:lpstr>
    </vt:vector>
  </TitlesOfParts>
  <Company>RNZFB</Company>
  <LinksUpToDate>false</LinksUpToDate>
  <CharactersWithSpaces>13242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Title</dc:title>
  <dc:creator>Kishore Chhetri</dc:creator>
  <cp:lastModifiedBy>Jacques Du Preez</cp:lastModifiedBy>
  <cp:revision>26</cp:revision>
  <cp:lastPrinted>1900-12-31T12:00:00Z</cp:lastPrinted>
  <dcterms:created xsi:type="dcterms:W3CDTF">2026-07-02T21:12:00Z</dcterms:created>
  <dcterms:modified xsi:type="dcterms:W3CDTF">2026-09-22T00:58:00Z</dcterms:modified>
</cp:coreProperties>
</file>