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9DD9C" w14:textId="77777777" w:rsidR="003B515A" w:rsidRPr="003B515A" w:rsidRDefault="003B515A" w:rsidP="003B515A"/>
    <w:p w14:paraId="3026ED5A" w14:textId="718E22C4" w:rsidR="003B515A" w:rsidRDefault="003B515A" w:rsidP="003B515A">
      <w:r w:rsidRPr="00793475">
        <w:rPr>
          <w:rFonts w:cs="Arial"/>
          <w:noProof/>
          <w:sz w:val="24"/>
          <w:lang w:eastAsia="en-NZ"/>
        </w:rPr>
        <w:drawing>
          <wp:inline distT="0" distB="0" distL="0" distR="0" wp14:anchorId="74D8B07C" wp14:editId="37F78BD8">
            <wp:extent cx="4812030" cy="981075"/>
            <wp:effectExtent l="0" t="0" r="7620" b="9525"/>
            <wp:docPr id="1218872726" name="Picture 1218872726" descr="Three orange circles representing the Blind Low Vision NZ logo with the words in black next to i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72726" name="Picture 1218872726" descr="Three orange circles representing the Blind Low Vision NZ logo with the words in black next to it&#10;&#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12030" cy="981075"/>
                    </a:xfrm>
                    <a:prstGeom prst="rect">
                      <a:avLst/>
                    </a:prstGeom>
                  </pic:spPr>
                </pic:pic>
              </a:graphicData>
            </a:graphic>
          </wp:inline>
        </w:drawing>
      </w:r>
    </w:p>
    <w:p w14:paraId="70B5FB76" w14:textId="77777777" w:rsidR="003B515A" w:rsidRPr="003B515A" w:rsidRDefault="003B515A" w:rsidP="003B515A"/>
    <w:p w14:paraId="2D1F4347" w14:textId="14D7A6CE" w:rsidR="000304E0" w:rsidRDefault="000304E0" w:rsidP="000304E0">
      <w:pPr>
        <w:pStyle w:val="BookTitle1"/>
      </w:pPr>
      <w:r>
        <w:t>Sound and Touch September 2026</w:t>
      </w:r>
    </w:p>
    <w:p w14:paraId="2364BA8F" w14:textId="77777777" w:rsidR="000304E0" w:rsidRPr="00E92DDC" w:rsidRDefault="000304E0" w:rsidP="00E92DDC">
      <w:pPr>
        <w:rPr>
          <w:rStyle w:val="Emphasis"/>
        </w:rPr>
      </w:pPr>
      <w:r w:rsidRPr="00E92DDC">
        <w:rPr>
          <w:rStyle w:val="Emphasis"/>
        </w:rPr>
        <w:t>Blind Low Vision NZ Library—</w:t>
      </w:r>
      <w:r w:rsidRPr="00E92DDC">
        <w:rPr>
          <w:rStyle w:val="Emphasis"/>
          <w:noProof/>
          <w:lang w:val="mi-NZ"/>
        </w:rPr>
        <w:t>Te Puna Whakamōhio</w:t>
      </w:r>
    </w:p>
    <w:p w14:paraId="29CE508C" w14:textId="1CAF1EBC" w:rsidR="008A3C02" w:rsidRPr="008A3C02" w:rsidRDefault="00AF43E6" w:rsidP="00570C10">
      <w:r>
        <w:t>Adapted in</w:t>
      </w:r>
      <w:r w:rsidRPr="00475E75">
        <w:t xml:space="preserve"> </w:t>
      </w:r>
      <w:r w:rsidR="000304E0">
        <w:t>2026</w:t>
      </w:r>
      <w:r w:rsidRPr="00475E75">
        <w:t xml:space="preserve"> by Accessible Formats Service,</w:t>
      </w:r>
      <w:r w:rsidR="00092219">
        <w:br/>
      </w:r>
      <w:r>
        <w:rPr>
          <w:szCs w:val="36"/>
        </w:rPr>
        <w:t>Blind</w:t>
      </w:r>
      <w:r w:rsidR="00092219">
        <w:rPr>
          <w:szCs w:val="36"/>
        </w:rPr>
        <w:t xml:space="preserve"> </w:t>
      </w:r>
      <w:r>
        <w:rPr>
          <w:szCs w:val="36"/>
        </w:rPr>
        <w:t xml:space="preserve">Low Vision NZ, </w:t>
      </w:r>
      <w:r w:rsidRPr="00475E75">
        <w:t>Auckland</w:t>
      </w:r>
      <w:r w:rsidR="00570C10">
        <w:t>.</w:t>
      </w:r>
    </w:p>
    <w:p w14:paraId="537886B1" w14:textId="77777777" w:rsidR="0094017A" w:rsidRDefault="00092219" w:rsidP="00B67A54">
      <w:pPr>
        <w:pStyle w:val="imagecaption"/>
        <w:sectPr w:rsidR="0094017A" w:rsidSect="003B515A">
          <w:footerReference w:type="even" r:id="rId9"/>
          <w:footerReference w:type="default" r:id="rId10"/>
          <w:headerReference w:type="first" r:id="rId11"/>
          <w:pgSz w:w="11907" w:h="16839" w:code="9"/>
          <w:pgMar w:top="1440" w:right="1247" w:bottom="1440" w:left="1247" w:header="624" w:footer="624" w:gutter="0"/>
          <w:pgNumType w:start="1"/>
          <w:cols w:space="708"/>
          <w:titlePg/>
          <w:docGrid w:linePitch="653"/>
        </w:sectPr>
      </w:pPr>
      <w:r w:rsidRPr="00092219">
        <w:rPr>
          <w:b/>
          <w:bCs/>
        </w:rPr>
        <w:t>Transcriber's Note:</w:t>
      </w:r>
      <w:r>
        <w:t xml:space="preserve"> The logo at the top of the page is Blind Low Vision NZ.</w:t>
      </w:r>
      <w:r w:rsidR="00B67A54">
        <w:t xml:space="preserve"> </w:t>
      </w:r>
    </w:p>
    <w:p w14:paraId="6AF4D38A" w14:textId="51D41050" w:rsidR="0094017A" w:rsidRDefault="0094017A">
      <w:pPr>
        <w:spacing w:before="0" w:after="0" w:line="240" w:lineRule="auto"/>
      </w:pPr>
      <w:r>
        <w:br w:type="page"/>
      </w:r>
    </w:p>
    <w:p w14:paraId="4F82B477" w14:textId="3B855E71" w:rsidR="0094017A" w:rsidRDefault="0094017A">
      <w:pPr>
        <w:spacing w:before="0" w:after="0" w:line="240" w:lineRule="auto"/>
      </w:pPr>
      <w:r>
        <w:lastRenderedPageBreak/>
        <w:br w:type="page"/>
      </w:r>
    </w:p>
    <w:p w14:paraId="0684DDF6" w14:textId="77777777" w:rsidR="002D4042" w:rsidRDefault="002D4042" w:rsidP="00B67A54">
      <w:pPr>
        <w:pStyle w:val="imagecaption"/>
        <w:sectPr w:rsidR="002D4042" w:rsidSect="0094017A">
          <w:type w:val="continuous"/>
          <w:pgSz w:w="11907" w:h="16839" w:code="9"/>
          <w:pgMar w:top="1440" w:right="1247" w:bottom="1440" w:left="1247" w:header="624" w:footer="624" w:gutter="0"/>
          <w:pgNumType w:start="1"/>
          <w:cols w:space="708"/>
          <w:titlePg/>
          <w:docGrid w:linePitch="653"/>
        </w:sectPr>
      </w:pPr>
    </w:p>
    <w:p w14:paraId="63042D27" w14:textId="77777777" w:rsidR="000304E0" w:rsidRDefault="000304E0" w:rsidP="000304E0">
      <w:pPr>
        <w:pStyle w:val="Heading1"/>
      </w:pPr>
      <w:r w:rsidRPr="005C01A1">
        <w:t>Welcome to the September 2026 issue of Sound and Touch</w:t>
      </w:r>
    </w:p>
    <w:p w14:paraId="32451C77" w14:textId="77777777" w:rsidR="000304E0" w:rsidRDefault="000304E0" w:rsidP="000304E0">
      <w:pPr>
        <w:pStyle w:val="Heading2"/>
      </w:pPr>
      <w:r w:rsidRPr="005C01A1">
        <w:t>Library News for This Issue</w:t>
      </w:r>
    </w:p>
    <w:p w14:paraId="2061DF45" w14:textId="77777777" w:rsidR="000304E0" w:rsidRPr="00A43C2B" w:rsidRDefault="000304E0" w:rsidP="006B7CB2">
      <w:r w:rsidRPr="005C01A1">
        <w:t>Welcome to the latest edition of the Blind Low Vision Library quarterly magazine</w:t>
      </w:r>
      <w:r w:rsidRPr="00A43C2B">
        <w:t>.</w:t>
      </w:r>
    </w:p>
    <w:p w14:paraId="65BF0BF7" w14:textId="77777777" w:rsidR="000304E0" w:rsidRPr="00A43C2B" w:rsidRDefault="000304E0" w:rsidP="006B7CB2">
      <w:r w:rsidRPr="005C01A1">
        <w:t>We</w:t>
      </w:r>
      <w:r>
        <w:t>'</w:t>
      </w:r>
      <w:r w:rsidRPr="005C01A1">
        <w:t>re delighted to bring you another selection of reading recommendations, new releases, library news, and stories from the world of accessible reading. Whether you enjoy a gripping mystery, an inspiring memoir, a thought-provoking nonfiction title, or simply want to discover something new, we hope you</w:t>
      </w:r>
      <w:r>
        <w:t>'</w:t>
      </w:r>
      <w:r w:rsidRPr="005C01A1">
        <w:t>ll find plenty to enjoy in this issue</w:t>
      </w:r>
      <w:r w:rsidRPr="00A43C2B">
        <w:t>.</w:t>
      </w:r>
    </w:p>
    <w:p w14:paraId="6D3B01E2" w14:textId="77777777" w:rsidR="000304E0" w:rsidRPr="00A43C2B" w:rsidRDefault="000304E0" w:rsidP="006B7CB2">
      <w:r w:rsidRPr="005C01A1">
        <w:t>Our library is here to make reading accessible, enjoyable, and inclusive for everyone. Each quarter, we aim to highlight books and resources that offer something for every reader, along with helpful information about what</w:t>
      </w:r>
      <w:r>
        <w:t>'</w:t>
      </w:r>
      <w:r w:rsidRPr="005C01A1">
        <w:t>s new and what</w:t>
      </w:r>
      <w:r>
        <w:t>'</w:t>
      </w:r>
      <w:r w:rsidRPr="005C01A1">
        <w:t>s happening at the library</w:t>
      </w:r>
      <w:r w:rsidRPr="00A43C2B">
        <w:t>.</w:t>
      </w:r>
    </w:p>
    <w:p w14:paraId="0BC41E4F" w14:textId="3301D32B" w:rsidR="00180199" w:rsidRDefault="000304E0" w:rsidP="006B7CB2">
      <w:r w:rsidRPr="005C01A1">
        <w:t>So, settle in with your favourite cup of tea and explore this issue. Happy reading!</w:t>
      </w:r>
    </w:p>
    <w:p w14:paraId="4D3630FA" w14:textId="1E78C190" w:rsidR="000304E0" w:rsidRDefault="00180199" w:rsidP="00180199">
      <w:pPr>
        <w:spacing w:before="0" w:after="0" w:line="240" w:lineRule="auto"/>
      </w:pPr>
      <w:r>
        <w:br w:type="page"/>
      </w:r>
    </w:p>
    <w:p w14:paraId="7DCB830E" w14:textId="77777777" w:rsidR="000304E0" w:rsidRPr="00A0265A" w:rsidRDefault="000304E0" w:rsidP="000304E0">
      <w:pPr>
        <w:pStyle w:val="Heading3"/>
      </w:pPr>
      <w:r w:rsidRPr="00A0265A">
        <w:t>Library Bookmarks Is Moving to Kōrero</w:t>
      </w:r>
    </w:p>
    <w:p w14:paraId="036F9F6F" w14:textId="77777777" w:rsidR="000304E0" w:rsidRPr="00A43C2B" w:rsidRDefault="000304E0" w:rsidP="006B7CB2">
      <w:r w:rsidRPr="005C01A1">
        <w:t>If you</w:t>
      </w:r>
      <w:r>
        <w:t>'</w:t>
      </w:r>
      <w:r w:rsidRPr="005C01A1">
        <w:t>re currently subscribed to our monthly Library Bookmarks, we</w:t>
      </w:r>
      <w:r>
        <w:t>'</w:t>
      </w:r>
      <w:r w:rsidRPr="005C01A1">
        <w:t>re making a small change to how we bring you our latest book news and recommendations</w:t>
      </w:r>
      <w:r w:rsidRPr="00A43C2B">
        <w:t>.</w:t>
      </w:r>
    </w:p>
    <w:p w14:paraId="6C4415CD" w14:textId="77777777" w:rsidR="000304E0" w:rsidRPr="00A43C2B" w:rsidRDefault="000304E0" w:rsidP="006B7CB2">
      <w:r w:rsidRPr="005C01A1">
        <w:t>From October, Library Bookmarks will become a regular section of our monthly Kōrero newsletter. You</w:t>
      </w:r>
      <w:r>
        <w:t>'</w:t>
      </w:r>
      <w:r w:rsidRPr="005C01A1">
        <w:t>ll still receive our top book picks, new library titles, and the latest reading news, now in one convenient newsletter, meaning fewer emails to keep track of</w:t>
      </w:r>
      <w:r w:rsidRPr="00A43C2B">
        <w:t>.</w:t>
      </w:r>
    </w:p>
    <w:p w14:paraId="0B054752" w14:textId="77777777" w:rsidR="000304E0" w:rsidRPr="00A43C2B" w:rsidRDefault="000304E0" w:rsidP="006B7CB2">
      <w:r w:rsidRPr="005C01A1">
        <w:t>Look out for the new Library Bookmarks section in the October issue of Kōrero</w:t>
      </w:r>
      <w:r w:rsidRPr="00A43C2B">
        <w:t>.</w:t>
      </w:r>
    </w:p>
    <w:p w14:paraId="648DD35A" w14:textId="77777777" w:rsidR="000304E0" w:rsidRPr="00A43C2B" w:rsidRDefault="000304E0" w:rsidP="006B7CB2">
      <w:r w:rsidRPr="005C01A1">
        <w:t>Subscribers will continue to receive our quarterly Sound and Touch newsletter as usual</w:t>
      </w:r>
      <w:r w:rsidRPr="00A43C2B">
        <w:t>.</w:t>
      </w:r>
    </w:p>
    <w:p w14:paraId="2FF2173C" w14:textId="77777777" w:rsidR="000304E0" w:rsidRDefault="000304E0" w:rsidP="000304E0">
      <w:pPr>
        <w:pStyle w:val="Heading3"/>
      </w:pPr>
      <w:r w:rsidRPr="005C01A1">
        <w:t>Alexa</w:t>
      </w:r>
    </w:p>
    <w:p w14:paraId="75723614" w14:textId="77777777" w:rsidR="000304E0" w:rsidRPr="00134A4E" w:rsidRDefault="000304E0" w:rsidP="006B7CB2">
      <w:r w:rsidRPr="005C01A1">
        <w:t>If you have been having issues using Radio New Zealand on Alexa, we have discovered it is now available on iHeart Radio. T</w:t>
      </w:r>
      <w:r w:rsidRPr="00134A4E">
        <w:t>o get it, you will need to say:</w:t>
      </w:r>
    </w:p>
    <w:p w14:paraId="3991A2F0" w14:textId="77777777" w:rsidR="000304E0" w:rsidRDefault="000304E0" w:rsidP="006B7CB2">
      <w:r w:rsidRPr="00134A4E">
        <w:t>"Alexa—Play RNZ National on iHeart Radio"</w:t>
      </w:r>
      <w:r>
        <w:t>.</w:t>
      </w:r>
    </w:p>
    <w:p w14:paraId="2324ACD4" w14:textId="77777777" w:rsidR="000304E0" w:rsidRDefault="000304E0" w:rsidP="000304E0">
      <w:pPr>
        <w:pStyle w:val="Heading2"/>
      </w:pPr>
      <w:r w:rsidRPr="005C01A1">
        <w:t>Book reviews from audio producer Simon Lynch</w:t>
      </w:r>
    </w:p>
    <w:p w14:paraId="5106FA1C" w14:textId="77777777" w:rsidR="000304E0" w:rsidRPr="00A43C2B" w:rsidRDefault="000304E0" w:rsidP="006B7CB2">
      <w:r w:rsidRPr="005C01A1">
        <w:t>The following book reviews have been written by book producer Simon Lynch and produced by Blind Low Vision NZ</w:t>
      </w:r>
      <w:r w:rsidRPr="00A43C2B">
        <w:t>.</w:t>
      </w:r>
    </w:p>
    <w:p w14:paraId="13B5EDC0" w14:textId="77777777" w:rsidR="000304E0" w:rsidRDefault="000304E0" w:rsidP="000304E0">
      <w:pPr>
        <w:pStyle w:val="Heading3"/>
      </w:pPr>
      <w:r w:rsidRPr="005C01A1">
        <w:t>The Black Monk by Charlotte Grimshaw</w:t>
      </w:r>
    </w:p>
    <w:p w14:paraId="456E8F9A" w14:textId="5EC9AED0" w:rsidR="00180199" w:rsidRDefault="000304E0" w:rsidP="006B7CB2">
      <w:pPr>
        <w:rPr>
          <w:b/>
          <w:bCs/>
        </w:rPr>
      </w:pPr>
      <w:r w:rsidRPr="005C01A1">
        <w:t>Part psychological thriller, part family saga, The Black Monk is a daring novel by Charlotte Grimshaw, daughter of NZ auth</w:t>
      </w:r>
      <w:r w:rsidRPr="00FF6D25">
        <w:t>or C.K. Stead. With themes including secrets and shame, addiction and truth, central to the st</w:t>
      </w:r>
      <w:r w:rsidRPr="005C01A1">
        <w:t xml:space="preserve">ory are brother and sister Cedric and Alice Lidell. A brilliant unsparing novel, brought to life by narrator Madeleine Lynch, The Black Monk ranks as one of the greatest New Zealand fiction books of modern times, engrossing and relevant in a setting instantly recognizable as modern-day New Zealand. Highly recommended. NZ Top 50. Read by Madeleine Lynch in 9 hours, 42 minutes. Published 2026. </w:t>
      </w:r>
      <w:r w:rsidRPr="00180199">
        <w:rPr>
          <w:b/>
          <w:bCs/>
        </w:rPr>
        <w:t>Book number 144420.</w:t>
      </w:r>
    </w:p>
    <w:p w14:paraId="38EC5D72" w14:textId="3D161C64" w:rsidR="000304E0" w:rsidRPr="00180199" w:rsidRDefault="00180199" w:rsidP="00180199">
      <w:pPr>
        <w:spacing w:before="0" w:after="0" w:line="240" w:lineRule="auto"/>
        <w:rPr>
          <w:b/>
          <w:bCs/>
        </w:rPr>
      </w:pPr>
      <w:r>
        <w:rPr>
          <w:b/>
          <w:bCs/>
        </w:rPr>
        <w:br w:type="page"/>
      </w:r>
    </w:p>
    <w:p w14:paraId="3D87F145" w14:textId="77777777" w:rsidR="000304E0" w:rsidRPr="00FF6D25" w:rsidRDefault="000304E0" w:rsidP="000304E0">
      <w:pPr>
        <w:pStyle w:val="Heading3"/>
      </w:pPr>
      <w:r w:rsidRPr="00FF6D25">
        <w:t>Money</w:t>
      </w:r>
      <w:r w:rsidRPr="00FF6D25">
        <w:rPr>
          <w:noProof/>
        </w:rPr>
        <w:t xml:space="preserve"> Money Money:</w:t>
      </w:r>
      <w:r w:rsidRPr="00FF6D25">
        <w:t xml:space="preserve"> How To Reset Your Money Mindset and Find Financial Freedom: Every Woman's Guide by Rachel Davies and Angela Meyer</w:t>
      </w:r>
    </w:p>
    <w:p w14:paraId="233FB43E" w14:textId="77777777" w:rsidR="000304E0" w:rsidRDefault="000304E0" w:rsidP="006B7CB2">
      <w:r w:rsidRPr="00FF6D25">
        <w:t xml:space="preserve">As the lengthy subtitle suggests, this non-fiction NZ book by the founders of financial empowerment firm, Hi Money is aimed at women. </w:t>
      </w:r>
      <w:r w:rsidRPr="00FF6D25">
        <w:rPr>
          <w:noProof/>
        </w:rPr>
        <w:t>Money Money Money</w:t>
      </w:r>
      <w:r w:rsidRPr="00FF6D25">
        <w:t xml:space="preserve"> explains exactly what women are up against and provides clear steps with</w:t>
      </w:r>
      <w:r w:rsidRPr="005C01A1">
        <w:t xml:space="preserve"> practical tips on achieving financial self-sufficiency. With expert narration by Christina Cie, this book is an essential financial guide with up-to-date advice and clear explanations for women seeking financial independence in 2026. Read by Christina Cie in 9 hours and 11 minutes. Published 2026. </w:t>
      </w:r>
      <w:r w:rsidRPr="00A8226C">
        <w:rPr>
          <w:b/>
          <w:bCs/>
        </w:rPr>
        <w:t>Book number 144413.</w:t>
      </w:r>
    </w:p>
    <w:p w14:paraId="5DF26FA2" w14:textId="77777777" w:rsidR="000304E0" w:rsidRDefault="000304E0" w:rsidP="000304E0">
      <w:pPr>
        <w:pStyle w:val="Heading2"/>
      </w:pPr>
      <w:r w:rsidRPr="005C01A1">
        <w:t>Book Club suggestions</w:t>
      </w:r>
    </w:p>
    <w:p w14:paraId="38B19423" w14:textId="77777777" w:rsidR="000304E0" w:rsidRDefault="000304E0" w:rsidP="00437D3B">
      <w:r w:rsidRPr="005C01A1">
        <w:t>Are you part of a book club? Dive into these top picks to spark meaningful discussions!</w:t>
      </w:r>
    </w:p>
    <w:p w14:paraId="0F8CC6FA" w14:textId="77777777" w:rsidR="000304E0" w:rsidRDefault="000304E0" w:rsidP="000304E0">
      <w:pPr>
        <w:pStyle w:val="Heading3"/>
      </w:pPr>
      <w:r w:rsidRPr="005C01A1">
        <w:t>For Fiction Fans</w:t>
      </w:r>
    </w:p>
    <w:p w14:paraId="26BA2A81" w14:textId="77777777" w:rsidR="000304E0" w:rsidRDefault="000304E0" w:rsidP="000304E0">
      <w:pPr>
        <w:pStyle w:val="Heading4"/>
      </w:pPr>
      <w:r w:rsidRPr="005C01A1">
        <w:t>Remarkably bright creatures by Shelby Van Pelt</w:t>
      </w:r>
    </w:p>
    <w:p w14:paraId="4EFD6DDB" w14:textId="77777777" w:rsidR="000304E0" w:rsidRPr="00A8226C" w:rsidRDefault="000304E0" w:rsidP="00437D3B">
      <w:pPr>
        <w:rPr>
          <w:b/>
          <w:bCs/>
        </w:rPr>
      </w:pPr>
      <w:r w:rsidRPr="005C01A1">
        <w:t xml:space="preserve">Currently a 2026 Emmy Nominee on Netflix. In Remarkably Bright Creatures, Shelby Van Pelt tells the heartwarming story of Tova, a grieving widow who forms an unexpected friendship with an intelligent giant Pacific octopus named Marcellus. As secrets from the past come to light, their connection helps Tova find friendship, healing, and a renewed sense of belonging. Read by Marin Ireland and Michael Urie in 11 hours, 20 minutes. Published 2025. Blackstone. </w:t>
      </w:r>
      <w:r w:rsidRPr="00A8226C">
        <w:rPr>
          <w:b/>
          <w:bCs/>
        </w:rPr>
        <w:t>Book number 143309.</w:t>
      </w:r>
    </w:p>
    <w:p w14:paraId="6B6C3FF9" w14:textId="77777777" w:rsidR="000304E0" w:rsidRDefault="000304E0" w:rsidP="000304E0">
      <w:pPr>
        <w:pStyle w:val="Heading3"/>
      </w:pPr>
      <w:r w:rsidRPr="005C01A1">
        <w:t>For Non-Fiction Fans</w:t>
      </w:r>
    </w:p>
    <w:p w14:paraId="32DF365C" w14:textId="77777777" w:rsidR="000304E0" w:rsidRDefault="000304E0" w:rsidP="000304E0">
      <w:pPr>
        <w:pStyle w:val="Heading4"/>
      </w:pPr>
      <w:r w:rsidRPr="005C01A1">
        <w:t>Educated by Tara Westover</w:t>
      </w:r>
    </w:p>
    <w:p w14:paraId="3835277D" w14:textId="77777777" w:rsidR="000304E0" w:rsidRPr="00A43C2B" w:rsidRDefault="000304E0" w:rsidP="00437D3B">
      <w:r w:rsidRPr="005C01A1">
        <w:t xml:space="preserve">In Educated, Tara Westover recounts growing up in a strict, isolated family in rural Idaho with little formal education. Her journey to discovering the power of learning takes her from her home to university, forcing her to question her upbringing, find her own voice, and redefine her understanding of family, identity, and freedom. Read by Catriona Macleod in 11 hours, 57 minutes. Published 2018. RNZFB. </w:t>
      </w:r>
      <w:r w:rsidRPr="00A8226C">
        <w:rPr>
          <w:b/>
          <w:bCs/>
        </w:rPr>
        <w:t>Book number 136423.</w:t>
      </w:r>
    </w:p>
    <w:p w14:paraId="6A38A57F" w14:textId="77777777" w:rsidR="000304E0" w:rsidRDefault="000304E0" w:rsidP="000304E0">
      <w:pPr>
        <w:pStyle w:val="Heading3"/>
      </w:pPr>
      <w:r w:rsidRPr="005C01A1">
        <w:t>Start the Journey with a new series</w:t>
      </w:r>
    </w:p>
    <w:p w14:paraId="1A31F718" w14:textId="77777777" w:rsidR="000304E0" w:rsidRPr="00A43C2B" w:rsidRDefault="000304E0" w:rsidP="00437D3B">
      <w:r w:rsidRPr="005C01A1">
        <w:t xml:space="preserve">The Cormoran Strike series, written by Robert Galbraith (a pseudonym </w:t>
      </w:r>
      <w:r w:rsidRPr="00F84AFE">
        <w:t>of J.K. Rowling), follows private detective Cormoran Strike and his determined partne</w:t>
      </w:r>
      <w:r w:rsidRPr="005C01A1">
        <w:t>r Robin Ellacott as they investigate complex murders and disappearances in London</w:t>
      </w:r>
      <w:r w:rsidRPr="00A43C2B">
        <w:t>.</w:t>
      </w:r>
    </w:p>
    <w:p w14:paraId="09E11429" w14:textId="77777777" w:rsidR="000304E0" w:rsidRPr="00A43C2B" w:rsidRDefault="000304E0" w:rsidP="00437D3B">
      <w:r w:rsidRPr="005C01A1">
        <w:t>Each novel combines intricate mysteries, suspense, and character-driven storytelling, while Strike and Robin</w:t>
      </w:r>
      <w:r>
        <w:t>'</w:t>
      </w:r>
      <w:r w:rsidRPr="005C01A1">
        <w:t>s evolving partnership provides an ongoing thread throughout the series. The books explore crime, relationships, loyalty, ambition, and the darker sides of human nature</w:t>
      </w:r>
      <w:r w:rsidRPr="00A43C2B">
        <w:t>.</w:t>
      </w:r>
    </w:p>
    <w:p w14:paraId="1ACF2477" w14:textId="77777777" w:rsidR="000304E0" w:rsidRDefault="000304E0" w:rsidP="00E218A4">
      <w:pPr>
        <w:spacing w:before="0" w:after="120"/>
      </w:pPr>
      <w:r w:rsidRPr="005C01A1">
        <w:t>Book 1</w:t>
      </w:r>
      <w:r>
        <w:t>—</w:t>
      </w:r>
      <w:r w:rsidRPr="005C01A1">
        <w:t>The Cuckoo</w:t>
      </w:r>
      <w:r>
        <w:t>'</w:t>
      </w:r>
      <w:r w:rsidRPr="005C01A1">
        <w:t>s calling</w:t>
      </w:r>
      <w:r>
        <w:t>—</w:t>
      </w:r>
      <w:r w:rsidRPr="005C01A1">
        <w:t>Book number 78159</w:t>
      </w:r>
    </w:p>
    <w:p w14:paraId="17B6AC38" w14:textId="77777777" w:rsidR="000304E0" w:rsidRPr="00F84AFE" w:rsidRDefault="000304E0" w:rsidP="00E218A4">
      <w:pPr>
        <w:spacing w:before="0" w:after="120"/>
      </w:pPr>
      <w:r w:rsidRPr="005C01A1">
        <w:t>Book 2</w:t>
      </w:r>
      <w:r>
        <w:t>—</w:t>
      </w:r>
      <w:r w:rsidRPr="005C01A1">
        <w:t>The Silkworm</w:t>
      </w:r>
      <w:r>
        <w:t>—</w:t>
      </w:r>
      <w:r w:rsidRPr="005C01A1">
        <w:t>Book num</w:t>
      </w:r>
      <w:r w:rsidRPr="00F84AFE">
        <w:t>ber 82077</w:t>
      </w:r>
    </w:p>
    <w:p w14:paraId="55F9A2A7" w14:textId="77777777" w:rsidR="000304E0" w:rsidRPr="00F84AFE" w:rsidRDefault="000304E0" w:rsidP="00E218A4">
      <w:pPr>
        <w:spacing w:before="0" w:after="120"/>
      </w:pPr>
      <w:r w:rsidRPr="00F84AFE">
        <w:t>Book 3—Career of Evil—Book number 87146</w:t>
      </w:r>
    </w:p>
    <w:p w14:paraId="64E1D75A" w14:textId="77777777" w:rsidR="000304E0" w:rsidRPr="00F84AFE" w:rsidRDefault="000304E0" w:rsidP="00E218A4">
      <w:pPr>
        <w:spacing w:before="0" w:after="120"/>
      </w:pPr>
      <w:r w:rsidRPr="00F84AFE">
        <w:t>Book 4—Lethal White—Book number 129956</w:t>
      </w:r>
    </w:p>
    <w:p w14:paraId="470F8D1C" w14:textId="77777777" w:rsidR="000304E0" w:rsidRPr="00F84AFE" w:rsidRDefault="000304E0" w:rsidP="00E218A4">
      <w:pPr>
        <w:spacing w:before="0" w:after="120"/>
      </w:pPr>
      <w:r w:rsidRPr="00F84AFE">
        <w:t>Book 5—Troubled Blood—Book number 136843</w:t>
      </w:r>
    </w:p>
    <w:p w14:paraId="3AA536DA" w14:textId="77777777" w:rsidR="000304E0" w:rsidRPr="00F84AFE" w:rsidRDefault="000304E0" w:rsidP="00E218A4">
      <w:pPr>
        <w:spacing w:before="0" w:after="120"/>
      </w:pPr>
      <w:r w:rsidRPr="00F84AFE">
        <w:t>Book 6—The Ink Black Hear—Book number 142340</w:t>
      </w:r>
    </w:p>
    <w:p w14:paraId="6F360E34" w14:textId="77777777" w:rsidR="000304E0" w:rsidRDefault="000304E0" w:rsidP="00E218A4">
      <w:pPr>
        <w:spacing w:before="0" w:after="120"/>
      </w:pPr>
      <w:r w:rsidRPr="00F84AFE">
        <w:t>Book 7—The Running Grave—Book number 142341</w:t>
      </w:r>
    </w:p>
    <w:p w14:paraId="07CBC5E6" w14:textId="77777777" w:rsidR="000304E0" w:rsidRDefault="000304E0" w:rsidP="00E218A4">
      <w:pPr>
        <w:spacing w:before="0" w:after="120"/>
      </w:pPr>
      <w:r w:rsidRPr="005C01A1">
        <w:t>Book 8</w:t>
      </w:r>
      <w:r>
        <w:t>—</w:t>
      </w:r>
      <w:r w:rsidRPr="005C01A1">
        <w:t>The Hallmarked Man</w:t>
      </w:r>
      <w:r>
        <w:t>—</w:t>
      </w:r>
      <w:r w:rsidRPr="005C01A1">
        <w:t>Book number 143950</w:t>
      </w:r>
    </w:p>
    <w:p w14:paraId="2F73B656" w14:textId="77777777" w:rsidR="000304E0" w:rsidRDefault="000304E0" w:rsidP="000304E0">
      <w:pPr>
        <w:pStyle w:val="Heading2"/>
      </w:pPr>
      <w:r w:rsidRPr="005C01A1">
        <w:t>Many thanks to our generous sponsors</w:t>
      </w:r>
    </w:p>
    <w:p w14:paraId="4224BCB2" w14:textId="46D10BCB" w:rsidR="000304E0" w:rsidRPr="00A43C2B" w:rsidRDefault="000304E0" w:rsidP="00E218A4">
      <w:r w:rsidRPr="005C01A1">
        <w:t>We would like to express our appreciation to the following funders. These funds have helped to make print material accessible to people who are blind or have low vision and without their support, it would not be possible to meet the reading needs of library users</w:t>
      </w:r>
      <w:r w:rsidRPr="00A43C2B">
        <w:t>.</w:t>
      </w:r>
    </w:p>
    <w:p w14:paraId="3E95A777" w14:textId="77777777" w:rsidR="000304E0" w:rsidRPr="00A8226C" w:rsidRDefault="000304E0" w:rsidP="00A8226C">
      <w:pPr>
        <w:rPr>
          <w:b/>
          <w:bCs/>
        </w:rPr>
      </w:pPr>
      <w:r w:rsidRPr="00A8226C">
        <w:rPr>
          <w:b/>
          <w:bCs/>
        </w:rPr>
        <w:t>We would like to thank the following funders for continuing to support the Alexa roll-out:</w:t>
      </w:r>
    </w:p>
    <w:p w14:paraId="0E465859" w14:textId="77777777" w:rsidR="000304E0" w:rsidRDefault="000304E0" w:rsidP="00E218A4">
      <w:pPr>
        <w:spacing w:before="0" w:after="120"/>
      </w:pPr>
      <w:r w:rsidRPr="005C01A1">
        <w:t>One Foundation</w:t>
      </w:r>
    </w:p>
    <w:p w14:paraId="3BB81930" w14:textId="77777777" w:rsidR="000304E0" w:rsidRPr="00F84AFE" w:rsidRDefault="000304E0" w:rsidP="00E218A4">
      <w:pPr>
        <w:spacing w:before="0" w:after="120"/>
      </w:pPr>
      <w:r w:rsidRPr="00F84AFE">
        <w:t>Room-Simmonds Charitable Trust</w:t>
      </w:r>
    </w:p>
    <w:p w14:paraId="20AB0B86" w14:textId="77777777" w:rsidR="000304E0" w:rsidRPr="00F84AFE" w:rsidRDefault="000304E0" w:rsidP="00E218A4">
      <w:pPr>
        <w:spacing w:before="0" w:after="120"/>
      </w:pPr>
      <w:r w:rsidRPr="00F84AFE">
        <w:t>Pelorus Trust</w:t>
      </w:r>
    </w:p>
    <w:p w14:paraId="5CE5D949" w14:textId="77777777" w:rsidR="000304E0" w:rsidRPr="00F84AFE" w:rsidRDefault="000304E0" w:rsidP="00E218A4">
      <w:pPr>
        <w:spacing w:before="0" w:after="120"/>
      </w:pPr>
      <w:r w:rsidRPr="00F84AFE">
        <w:t>Manchester Unity Welfare Trust</w:t>
      </w:r>
    </w:p>
    <w:p w14:paraId="78CDBBE7" w14:textId="77777777" w:rsidR="000304E0" w:rsidRDefault="000304E0" w:rsidP="00E218A4">
      <w:pPr>
        <w:spacing w:before="0" w:after="120"/>
      </w:pPr>
      <w:r w:rsidRPr="00F84AFE">
        <w:t>Reed Charitable Trust</w:t>
      </w:r>
    </w:p>
    <w:p w14:paraId="07AE8CD3" w14:textId="77777777" w:rsidR="000304E0" w:rsidRDefault="000304E0" w:rsidP="00E218A4">
      <w:pPr>
        <w:spacing w:before="0" w:after="120"/>
      </w:pPr>
      <w:r w:rsidRPr="005C01A1">
        <w:t>Aotearoa Gaming Trust</w:t>
      </w:r>
    </w:p>
    <w:p w14:paraId="4E5D3086" w14:textId="77777777" w:rsidR="000304E0" w:rsidRDefault="000304E0" w:rsidP="00E218A4">
      <w:pPr>
        <w:spacing w:before="0" w:after="120"/>
      </w:pPr>
      <w:r w:rsidRPr="005C01A1">
        <w:t>Akarana Community Trust</w:t>
      </w:r>
    </w:p>
    <w:p w14:paraId="681B7585" w14:textId="77777777" w:rsidR="000304E0" w:rsidRDefault="000304E0" w:rsidP="00E218A4">
      <w:pPr>
        <w:spacing w:before="0" w:after="120"/>
      </w:pPr>
      <w:r w:rsidRPr="005C01A1">
        <w:t>Kiwi Gaming Foundation</w:t>
      </w:r>
    </w:p>
    <w:p w14:paraId="00785E4A" w14:textId="77777777" w:rsidR="000304E0" w:rsidRDefault="000304E0" w:rsidP="00E218A4">
      <w:pPr>
        <w:spacing w:before="0" w:after="120"/>
      </w:pPr>
      <w:r w:rsidRPr="005C01A1">
        <w:t>Estate of Ernest Hyam Davis and Ted &amp; Mollie Carr Endowment Tru</w:t>
      </w:r>
      <w:r w:rsidRPr="00437D3B">
        <w:t>st</w:t>
      </w:r>
    </w:p>
    <w:p w14:paraId="24C5F0BC" w14:textId="77777777" w:rsidR="000304E0" w:rsidRDefault="000304E0" w:rsidP="00E218A4">
      <w:pPr>
        <w:spacing w:before="0" w:after="120"/>
      </w:pPr>
      <w:r w:rsidRPr="005C01A1">
        <w:t>Trust House Foundation</w:t>
      </w:r>
    </w:p>
    <w:p w14:paraId="58B12A72" w14:textId="77777777" w:rsidR="000304E0" w:rsidRDefault="000304E0" w:rsidP="00E218A4">
      <w:pPr>
        <w:spacing w:before="0" w:after="120"/>
      </w:pPr>
      <w:r w:rsidRPr="005C01A1">
        <w:t>New Zealand Community Trust</w:t>
      </w:r>
    </w:p>
    <w:p w14:paraId="1FB64E11" w14:textId="77777777" w:rsidR="000304E0" w:rsidRPr="00E218A4" w:rsidRDefault="000304E0" w:rsidP="00E218A4">
      <w:pPr>
        <w:rPr>
          <w:b/>
          <w:bCs/>
        </w:rPr>
      </w:pPr>
      <w:r w:rsidRPr="00E218A4">
        <w:rPr>
          <w:b/>
          <w:bCs/>
        </w:rPr>
        <w:t>Also, we would like to thank the following funders for supporting the addition of talking books to the Blind Low Vision NZ Library:</w:t>
      </w:r>
    </w:p>
    <w:p w14:paraId="2FDD9A86" w14:textId="77777777" w:rsidR="000304E0" w:rsidRDefault="000304E0" w:rsidP="00E218A4">
      <w:pPr>
        <w:spacing w:before="0" w:after="120"/>
      </w:pPr>
      <w:r w:rsidRPr="005C01A1">
        <w:t>Acorn Charitable Trust</w:t>
      </w:r>
    </w:p>
    <w:p w14:paraId="637DD0EF" w14:textId="77777777" w:rsidR="000304E0" w:rsidRDefault="000304E0" w:rsidP="00E218A4">
      <w:pPr>
        <w:spacing w:before="0" w:after="120"/>
      </w:pPr>
      <w:r w:rsidRPr="005C01A1">
        <w:t>Ray Watts Charitable Trust</w:t>
      </w:r>
    </w:p>
    <w:p w14:paraId="6CC53AE3" w14:textId="77777777" w:rsidR="000304E0" w:rsidRDefault="000304E0" w:rsidP="00E218A4">
      <w:pPr>
        <w:spacing w:before="0" w:after="120"/>
      </w:pPr>
      <w:r w:rsidRPr="005C01A1">
        <w:t>Lake Memorial Charitable Trust</w:t>
      </w:r>
    </w:p>
    <w:p w14:paraId="6570FD0A" w14:textId="77777777" w:rsidR="000304E0" w:rsidRDefault="000304E0" w:rsidP="00E218A4">
      <w:pPr>
        <w:spacing w:before="0" w:after="120"/>
      </w:pPr>
      <w:r w:rsidRPr="005C01A1">
        <w:rPr>
          <w:noProof/>
        </w:rPr>
        <w:t>Grumitt</w:t>
      </w:r>
      <w:r w:rsidRPr="005C01A1">
        <w:t xml:space="preserve"> Sisters Charitable Trust</w:t>
      </w:r>
    </w:p>
    <w:p w14:paraId="3AA85C19" w14:textId="77777777" w:rsidR="000304E0" w:rsidRDefault="000304E0" w:rsidP="00E218A4">
      <w:pPr>
        <w:spacing w:before="0" w:after="120"/>
      </w:pPr>
      <w:r w:rsidRPr="005C01A1">
        <w:t>Hugh Green Foundation</w:t>
      </w:r>
    </w:p>
    <w:p w14:paraId="67E20166" w14:textId="77777777" w:rsidR="000304E0" w:rsidRPr="00F84AFE" w:rsidRDefault="000304E0" w:rsidP="00E218A4">
      <w:pPr>
        <w:spacing w:before="0" w:after="120"/>
      </w:pPr>
      <w:r w:rsidRPr="005C01A1">
        <w:t>Roo</w:t>
      </w:r>
      <w:r w:rsidRPr="00F84AFE">
        <w:t>m-Simmonds Charitable Trust</w:t>
      </w:r>
    </w:p>
    <w:p w14:paraId="645C897C" w14:textId="77777777" w:rsidR="000304E0" w:rsidRDefault="000304E0" w:rsidP="00E218A4">
      <w:pPr>
        <w:spacing w:before="0" w:after="120"/>
      </w:pPr>
      <w:r w:rsidRPr="00F84AFE">
        <w:rPr>
          <w:noProof/>
        </w:rPr>
        <w:t>Caiger</w:t>
      </w:r>
      <w:r w:rsidRPr="00F84AFE">
        <w:t xml:space="preserve"> Charitable Trust</w:t>
      </w:r>
    </w:p>
    <w:p w14:paraId="4D13354F" w14:textId="77777777" w:rsidR="000304E0" w:rsidRDefault="000304E0" w:rsidP="000304E0">
      <w:pPr>
        <w:pStyle w:val="Heading1"/>
      </w:pPr>
      <w:r w:rsidRPr="005C01A1">
        <w:t>New DAISY audio</w:t>
      </w:r>
    </w:p>
    <w:p w14:paraId="74F0FAAD" w14:textId="77777777" w:rsidR="000304E0" w:rsidRPr="00E231F3" w:rsidRDefault="000304E0" w:rsidP="000304E0">
      <w:pPr>
        <w:rPr>
          <w:rStyle w:val="PageNumber"/>
        </w:rPr>
      </w:pPr>
      <w:r w:rsidRPr="00E231F3">
        <w:rPr>
          <w:rStyle w:val="PageNumber"/>
        </w:rPr>
        <w:t>This issue contains DAISY audio books added to the collection since the last issue of Sound and Touch in June 2026.</w:t>
      </w:r>
    </w:p>
    <w:p w14:paraId="5BCDBD07" w14:textId="77777777" w:rsidR="000304E0" w:rsidRPr="00E231F3" w:rsidRDefault="000304E0" w:rsidP="00E231F3">
      <w:pPr>
        <w:rPr>
          <w:b/>
          <w:bCs/>
        </w:rPr>
      </w:pPr>
      <w:r w:rsidRPr="00E231F3">
        <w:rPr>
          <w:b/>
          <w:bCs/>
        </w:rPr>
        <w:t>Abbreviations</w:t>
      </w:r>
    </w:p>
    <w:p w14:paraId="7ED98AE2" w14:textId="77777777" w:rsidR="000304E0" w:rsidRPr="00F84AFE" w:rsidRDefault="000304E0" w:rsidP="00E218A4">
      <w:pPr>
        <w:spacing w:before="0" w:after="120"/>
      </w:pPr>
      <w:r w:rsidRPr="00F84AFE">
        <w:t>BLVNZ: Blind Low Vision New Zealand</w:t>
      </w:r>
    </w:p>
    <w:p w14:paraId="7AB1FC08" w14:textId="77777777" w:rsidR="000304E0" w:rsidRPr="00F84AFE" w:rsidRDefault="000304E0" w:rsidP="00E218A4">
      <w:pPr>
        <w:spacing w:before="0" w:after="120"/>
      </w:pPr>
      <w:r w:rsidRPr="00F84AFE">
        <w:t>CNIB: (formerly known as) Canadian National Institute for the Blind</w:t>
      </w:r>
    </w:p>
    <w:p w14:paraId="191EA988" w14:textId="77777777" w:rsidR="000304E0" w:rsidRPr="00F84AFE" w:rsidRDefault="000304E0" w:rsidP="00E218A4">
      <w:pPr>
        <w:spacing w:before="0" w:after="120"/>
      </w:pPr>
      <w:r w:rsidRPr="00F84AFE">
        <w:t>NLS: National Library Service for the Blind and Print Disabled Library of Congress</w:t>
      </w:r>
    </w:p>
    <w:p w14:paraId="485A8C2A" w14:textId="77777777" w:rsidR="000304E0" w:rsidRPr="00F84AFE" w:rsidRDefault="000304E0" w:rsidP="00E218A4">
      <w:pPr>
        <w:spacing w:before="0" w:after="120"/>
      </w:pPr>
      <w:r w:rsidRPr="00F84AFE">
        <w:t>RNIB: Royal National Institute of Blind People</w:t>
      </w:r>
    </w:p>
    <w:p w14:paraId="54C00538" w14:textId="77777777" w:rsidR="000304E0" w:rsidRPr="00A43C2B" w:rsidRDefault="000304E0" w:rsidP="00E218A4">
      <w:pPr>
        <w:spacing w:before="0" w:after="120"/>
      </w:pPr>
      <w:r w:rsidRPr="00F84AFE">
        <w:t>RNZFB: The Royal New Zealand Foundation of the Blind.</w:t>
      </w:r>
    </w:p>
    <w:p w14:paraId="659506A4" w14:textId="77777777" w:rsidR="000304E0" w:rsidRDefault="000304E0" w:rsidP="00E218A4">
      <w:pPr>
        <w:spacing w:before="0" w:after="120"/>
      </w:pPr>
      <w:r w:rsidRPr="005C01A1">
        <w:t>VA: Vision Australia</w:t>
      </w:r>
    </w:p>
    <w:p w14:paraId="212C9E7E" w14:textId="77777777" w:rsidR="000304E0" w:rsidRDefault="000304E0" w:rsidP="000304E0">
      <w:pPr>
        <w:pStyle w:val="Heading2"/>
      </w:pPr>
      <w:r w:rsidRPr="005C01A1">
        <w:t>Adult non-fiction</w:t>
      </w:r>
    </w:p>
    <w:p w14:paraId="47C9043E" w14:textId="77777777" w:rsidR="000304E0" w:rsidRDefault="000304E0" w:rsidP="000304E0">
      <w:pPr>
        <w:pStyle w:val="Heading3"/>
      </w:pPr>
      <w:r w:rsidRPr="005C01A1">
        <w:t>Authors (Biography)</w:t>
      </w:r>
    </w:p>
    <w:p w14:paraId="05B48868" w14:textId="77777777" w:rsidR="000304E0" w:rsidRDefault="000304E0" w:rsidP="000304E0">
      <w:pPr>
        <w:pStyle w:val="Heading4"/>
      </w:pPr>
      <w:r w:rsidRPr="005C01A1">
        <w:t>Night, Ma by Elizabeth Knox</w:t>
      </w:r>
    </w:p>
    <w:p w14:paraId="79E1B500" w14:textId="77777777" w:rsidR="000304E0" w:rsidRPr="00A43C2B" w:rsidRDefault="000304E0" w:rsidP="00E218A4">
      <w:r w:rsidRPr="005C01A1">
        <w:t>Night, Ma is Elizabeth Knox</w:t>
      </w:r>
      <w:r>
        <w:t>'</w:t>
      </w:r>
      <w:r w:rsidRPr="005C01A1">
        <w:t>s deeply personal memoir about family, love, illness, grief, and the challenges of caring for those we love. Following a period of profound family crises, Knox reflects with honesty, wit, and compassion on the ties that hold families together and the strength found in navigating life</w:t>
      </w:r>
      <w:r>
        <w:t>'</w:t>
      </w:r>
      <w:r w:rsidRPr="005C01A1">
        <w:t xml:space="preserve">s darkest moments. NZ Listener Top 10 Non-Fiction 2026. Read by Catriona MacLeod in 10 hours, 41 minutes. Published 2026. RNZFB. </w:t>
      </w:r>
      <w:r w:rsidRPr="00E218A4">
        <w:rPr>
          <w:b/>
          <w:bCs/>
        </w:rPr>
        <w:t>Book number 144436.</w:t>
      </w:r>
    </w:p>
    <w:p w14:paraId="62E9BC2E" w14:textId="77777777" w:rsidR="000304E0" w:rsidRDefault="000304E0" w:rsidP="000304E0">
      <w:pPr>
        <w:pStyle w:val="Heading4"/>
      </w:pPr>
      <w:r w:rsidRPr="005C01A1">
        <w:t>Finding my way by Malala Yousafzai</w:t>
      </w:r>
    </w:p>
    <w:p w14:paraId="3BE5223A" w14:textId="77777777" w:rsidR="000304E0" w:rsidRPr="00A43C2B" w:rsidRDefault="000304E0" w:rsidP="009847D6">
      <w:r w:rsidRPr="005C01A1">
        <w:t>Malala Yousafzai reflects on growing up in the public eye, finding her voice, and navigating the challenges of becoming an activist and global advocat</w:t>
      </w:r>
      <w:r w:rsidRPr="00F84AFE">
        <w:t>e for girls' education. Honest and inspiring, the book explores identity, courage, family, and</w:t>
      </w:r>
      <w:r w:rsidRPr="005C01A1">
        <w:t xml:space="preserve"> discovering your own path. An instant New York Times </w:t>
      </w:r>
      <w:r w:rsidRPr="005C01A1">
        <w:rPr>
          <w:noProof/>
        </w:rPr>
        <w:t>BestSeller</w:t>
      </w:r>
      <w:r w:rsidRPr="005C01A1">
        <w:t>, a USA Today Best Book of the Year. Read by Anne Speir in</w:t>
      </w:r>
      <w:r>
        <w:t xml:space="preserve"> </w:t>
      </w:r>
      <w:r w:rsidRPr="005C01A1">
        <w:t xml:space="preserve">9 hours, 42 minutes. Published 2025. RNZFB. </w:t>
      </w:r>
      <w:r w:rsidRPr="00E218A4">
        <w:rPr>
          <w:b/>
          <w:bCs/>
        </w:rPr>
        <w:t>Book number 144121.</w:t>
      </w:r>
    </w:p>
    <w:p w14:paraId="605EEC07" w14:textId="77777777" w:rsidR="000304E0" w:rsidRDefault="000304E0" w:rsidP="000304E0">
      <w:pPr>
        <w:pStyle w:val="Heading4"/>
      </w:pPr>
      <w:r w:rsidRPr="005C01A1">
        <w:t>Ruth Dallas: A writer</w:t>
      </w:r>
      <w:r>
        <w:t>'</w:t>
      </w:r>
      <w:r w:rsidRPr="005C01A1">
        <w:t>s life by Diana Morrow</w:t>
      </w:r>
    </w:p>
    <w:p w14:paraId="3491A408" w14:textId="4D102008" w:rsidR="005E19F0" w:rsidRDefault="000304E0" w:rsidP="009847D6">
      <w:pPr>
        <w:rPr>
          <w:b/>
          <w:bCs/>
        </w:rPr>
      </w:pPr>
      <w:r w:rsidRPr="005C01A1">
        <w:t>This book explores the life and work of New Zealand writer and poet Ruth Dallas. Drawing on her writing and personal history, Morrow offers an intimate portrait of Dallas</w:t>
      </w:r>
      <w:r>
        <w:t>'</w:t>
      </w:r>
      <w:r w:rsidRPr="005C01A1">
        <w:t xml:space="preserve">s creative journey, her relationships, and the experiences that shaped her distinctive voice and contribution to New Zealand literature. On the longlist for the 2026 Ockham Book Awards in </w:t>
      </w:r>
      <w:r w:rsidRPr="005C01A1">
        <w:rPr>
          <w:noProof/>
        </w:rPr>
        <w:t>BookHub</w:t>
      </w:r>
      <w:r w:rsidRPr="005C01A1">
        <w:t xml:space="preserve"> Award for Illustrated Non-Fiction. Read by Catriona MacLeod in 8 hours, 46 minutes. Published 2025. RNZFB. </w:t>
      </w:r>
      <w:r w:rsidRPr="00E218A4">
        <w:rPr>
          <w:b/>
          <w:bCs/>
        </w:rPr>
        <w:t>Book number 144341.</w:t>
      </w:r>
    </w:p>
    <w:p w14:paraId="448568BE" w14:textId="502C57D9" w:rsidR="000304E0" w:rsidRPr="005E19F0" w:rsidRDefault="005E19F0" w:rsidP="005E19F0">
      <w:pPr>
        <w:spacing w:before="0" w:after="0" w:line="240" w:lineRule="auto"/>
        <w:rPr>
          <w:b/>
          <w:bCs/>
        </w:rPr>
      </w:pPr>
      <w:r>
        <w:rPr>
          <w:b/>
          <w:bCs/>
        </w:rPr>
        <w:br w:type="page"/>
      </w:r>
    </w:p>
    <w:p w14:paraId="524E986D" w14:textId="77777777" w:rsidR="000304E0" w:rsidRDefault="000304E0" w:rsidP="000304E0">
      <w:pPr>
        <w:pStyle w:val="Heading4"/>
      </w:pPr>
      <w:r w:rsidRPr="005C01A1">
        <w:t>The journey: From the killing fields of Darfur to Royal Ascot by Abdul Musa Adam</w:t>
      </w:r>
    </w:p>
    <w:p w14:paraId="2C3A7F6A" w14:textId="77777777" w:rsidR="000304E0" w:rsidRPr="00A43C2B" w:rsidRDefault="000304E0" w:rsidP="009847D6">
      <w:r w:rsidRPr="005C01A1">
        <w:t xml:space="preserve">The extraordinary true story of a young boy who survives the destruction of his home and the loss of his family during the conflict in Darfur. After fleeing with his younger brother to a refugee camp in Chad, Abdul undertakes a perilous journey through Africa and Europe before reaching the UK. There, his love of animals leads him to a new life working with racehorses, including horses connected with the Royal family. It is a powerful story of survival, courage, loss, hope and the healing power of horses. Read by Paul Barrett in 5 hours, 40 minutes. Published 2020. RNZFB. </w:t>
      </w:r>
      <w:r w:rsidRPr="005E19F0">
        <w:rPr>
          <w:b/>
          <w:bCs/>
        </w:rPr>
        <w:t>Book number 144479.</w:t>
      </w:r>
    </w:p>
    <w:p w14:paraId="5B36DBF9" w14:textId="77777777" w:rsidR="000304E0" w:rsidRDefault="000304E0" w:rsidP="000304E0">
      <w:pPr>
        <w:pStyle w:val="Heading3"/>
      </w:pPr>
      <w:r w:rsidRPr="005C01A1">
        <w:t>Crime and Law</w:t>
      </w:r>
    </w:p>
    <w:p w14:paraId="62A1D0D2" w14:textId="77777777" w:rsidR="000304E0" w:rsidRDefault="000304E0" w:rsidP="000304E0">
      <w:pPr>
        <w:pStyle w:val="Heading4"/>
      </w:pPr>
      <w:r w:rsidRPr="005C01A1">
        <w:t>The blood says otherwise: Murder, forensics and hidden truths by Ruben Miller</w:t>
      </w:r>
    </w:p>
    <w:p w14:paraId="74D501AC" w14:textId="77777777" w:rsidR="000304E0" w:rsidRPr="00A43C2B" w:rsidRDefault="000304E0" w:rsidP="009847D6">
      <w:r w:rsidRPr="005C01A1">
        <w:t>A compelling account of Ruben Miller</w:t>
      </w:r>
      <w:r>
        <w:t>'</w:t>
      </w:r>
      <w:r w:rsidRPr="005C01A1">
        <w:t xml:space="preserve">s years working as a forensic scientist in New Zealand, visiting crime scenes and gathering evidence. The book explores the fascinating world of forensic investigation, where blood evidence can reveal clues that people try to hide. Through real cases and forensic insights, the book examines how investigators piece together evidence to uncover the truth behind murders and other crimes. NZ Listener Top 10 Non-Fiction 2026. Read by Bruce Hopkins in 8 hours, 43 minutes. Published 2026. RNZFB. </w:t>
      </w:r>
      <w:r w:rsidRPr="005E19F0">
        <w:rPr>
          <w:b/>
          <w:bCs/>
        </w:rPr>
        <w:t>Book number 144422.</w:t>
      </w:r>
    </w:p>
    <w:p w14:paraId="2AAE0737" w14:textId="77777777" w:rsidR="000304E0" w:rsidRDefault="000304E0" w:rsidP="000304E0">
      <w:pPr>
        <w:pStyle w:val="Heading3"/>
      </w:pPr>
      <w:r w:rsidRPr="005C01A1">
        <w:t>Food and Beverages</w:t>
      </w:r>
    </w:p>
    <w:p w14:paraId="715799D3" w14:textId="77777777" w:rsidR="000304E0" w:rsidRDefault="000304E0" w:rsidP="000304E0">
      <w:pPr>
        <w:pStyle w:val="Heading4"/>
      </w:pPr>
      <w:r w:rsidRPr="005C01A1">
        <w:t>Filling meals: 100 simple hunger-busting recipes for sustainable weight loss by Lindsay Wilson</w:t>
      </w:r>
    </w:p>
    <w:p w14:paraId="48B5337B" w14:textId="77777777" w:rsidR="000304E0" w:rsidRPr="00A43C2B" w:rsidRDefault="000304E0" w:rsidP="009847D6">
      <w:r w:rsidRPr="005C01A1">
        <w:t>Filling Meals is a revolutionary diet cookbook and weight-loss plan that empowers you to take control of your hunger and your weight by eating filling meals. The diets you</w:t>
      </w:r>
      <w:r>
        <w:t>'</w:t>
      </w:r>
      <w:r w:rsidRPr="005C01A1">
        <w:t>ve been promised simply don</w:t>
      </w:r>
      <w:r>
        <w:t>'</w:t>
      </w:r>
      <w:r w:rsidRPr="005C01A1">
        <w:t>t work. Restriction only leads to short-term results. If you wish to lose weight for life, here is the secret: fill up to slim down. In this groundbreaking cookbook, Lindsay Wilson</w:t>
      </w:r>
      <w:r>
        <w:t>—</w:t>
      </w:r>
      <w:r w:rsidRPr="005C01A1">
        <w:t>weight loss coach and creator of the online community Filling Meals</w:t>
      </w:r>
      <w:r>
        <w:t>—</w:t>
      </w:r>
      <w:r w:rsidRPr="005C01A1">
        <w:t xml:space="preserve">shares 100 fuss-free recipes focused not on counting calories, but on keeping you full. Read by Christina Cie in 4 hours, 4 minutes. Published 2026. RNZFB. </w:t>
      </w:r>
      <w:r w:rsidRPr="005E19F0">
        <w:rPr>
          <w:b/>
          <w:bCs/>
        </w:rPr>
        <w:t>Book number 144344.</w:t>
      </w:r>
    </w:p>
    <w:p w14:paraId="6A84CB06" w14:textId="77777777" w:rsidR="000304E0" w:rsidRDefault="000304E0" w:rsidP="000304E0">
      <w:pPr>
        <w:pStyle w:val="Heading3"/>
      </w:pPr>
      <w:r w:rsidRPr="005C01A1">
        <w:t>Health and Wellbeing</w:t>
      </w:r>
    </w:p>
    <w:p w14:paraId="036DA11D" w14:textId="77777777" w:rsidR="000304E0" w:rsidRDefault="000304E0" w:rsidP="000304E0">
      <w:pPr>
        <w:pStyle w:val="Heading4"/>
      </w:pPr>
      <w:r w:rsidRPr="005C01A1">
        <w:t>Open when: for life</w:t>
      </w:r>
      <w:r>
        <w:t>'</w:t>
      </w:r>
      <w:r w:rsidRPr="005C01A1">
        <w:t>s twists and turns by Dr. Julie Smith</w:t>
      </w:r>
    </w:p>
    <w:p w14:paraId="1FCA99A6" w14:textId="77777777" w:rsidR="000304E0" w:rsidRPr="00A43C2B" w:rsidRDefault="000304E0" w:rsidP="009847D6">
      <w:r w:rsidRPr="005C01A1">
        <w:t xml:space="preserve">Clinical psychologist Dr. Julie Smith shares a handbook full of advice for dealing with mental health challenges in the moment they occur. Dr. Julie shares the research-backed concepts and powerful skills anyone can use to weather their most vulnerable moments and move through any situation with grace. Read by the author in 7 hours, 44 minutes. Published 2024. Blackstone. </w:t>
      </w:r>
      <w:r w:rsidRPr="005E19F0">
        <w:rPr>
          <w:b/>
          <w:bCs/>
        </w:rPr>
        <w:t>Book number 143340.</w:t>
      </w:r>
    </w:p>
    <w:p w14:paraId="3A752D0D" w14:textId="77777777" w:rsidR="000304E0" w:rsidRDefault="000304E0" w:rsidP="000304E0">
      <w:pPr>
        <w:pStyle w:val="Heading4"/>
      </w:pPr>
      <w:r w:rsidRPr="005C01A1">
        <w:t>It begins with you: the 9 hard truths about love that will change your life by Jillian Turecki</w:t>
      </w:r>
    </w:p>
    <w:p w14:paraId="3C4E2AF5" w14:textId="77777777" w:rsidR="000304E0" w:rsidRPr="00A43C2B" w:rsidRDefault="000304E0" w:rsidP="009847D6">
      <w:r w:rsidRPr="005C01A1">
        <w:t>Relationship coach Jillian Turecki reveals nine core truths about love and s</w:t>
      </w:r>
      <w:r w:rsidRPr="005C01A1">
        <w:rPr>
          <w:noProof/>
        </w:rPr>
        <w:t>elf-acceptance, and</w:t>
      </w:r>
      <w:r w:rsidRPr="005C01A1">
        <w:t xml:space="preserve"> provides powerful self-healing techniques and strategies to help us repair our relationship with ourselves and start building the rewarding relationships we deserve. Read by the author in 8 hours, 6 minutes. Published 2025. Blackstone. </w:t>
      </w:r>
      <w:r w:rsidRPr="005E19F0">
        <w:rPr>
          <w:b/>
          <w:bCs/>
        </w:rPr>
        <w:t>Book number 143342.</w:t>
      </w:r>
    </w:p>
    <w:p w14:paraId="1DD2CDAD" w14:textId="77777777" w:rsidR="000304E0" w:rsidRDefault="000304E0" w:rsidP="000304E0">
      <w:pPr>
        <w:pStyle w:val="Heading4"/>
      </w:pPr>
      <w:r w:rsidRPr="005C01A1">
        <w:t>Leading from the head, heart and hand: by Mary-Anne Murphy</w:t>
      </w:r>
    </w:p>
    <w:p w14:paraId="3B292311" w14:textId="77777777" w:rsidR="000304E0" w:rsidRPr="00A43C2B" w:rsidRDefault="000304E0" w:rsidP="009847D6">
      <w:r w:rsidRPr="005C01A1">
        <w:t xml:space="preserve">This book will guide you on your journey to personal and professional growth as a leader. With a profound understanding that true leadership transcends titles, Mary-Anne advocates for a holistic approach to leadership, one that encompasses logical thinking, heartfelt values, and purposeful action. Read by Christina Cie in 2 hours, 49 minutes. Published 2024. RNZFB. </w:t>
      </w:r>
      <w:r w:rsidRPr="005E19F0">
        <w:rPr>
          <w:b/>
          <w:bCs/>
        </w:rPr>
        <w:t>Book number 144431.</w:t>
      </w:r>
    </w:p>
    <w:p w14:paraId="34330603" w14:textId="77777777" w:rsidR="000304E0" w:rsidRDefault="000304E0" w:rsidP="000304E0">
      <w:pPr>
        <w:pStyle w:val="Heading4"/>
      </w:pPr>
      <w:r w:rsidRPr="005C01A1">
        <w:t>Be weird: Succeed in life and business simply by being you by Greg Cagle</w:t>
      </w:r>
    </w:p>
    <w:p w14:paraId="247A7BD4" w14:textId="77777777" w:rsidR="000304E0" w:rsidRPr="00A43C2B" w:rsidRDefault="000304E0" w:rsidP="009847D6">
      <w:r w:rsidRPr="005C01A1">
        <w:t>A practical guide to embracing your individuality rather than trying to fit into other people</w:t>
      </w:r>
      <w:r>
        <w:t>'</w:t>
      </w:r>
      <w:r w:rsidRPr="005C01A1">
        <w:t xml:space="preserve">s expectations. Drawing on behavioural science, personal stories and business experience, Cagle encourages readers to understand who they really are, use their unique strengths and build a successful, fulfilling life on their own terms. Read by Christina Cie in 6 hours, 7 minutes. Published 2018. RNZFB. </w:t>
      </w:r>
      <w:r w:rsidRPr="005E19F0">
        <w:rPr>
          <w:b/>
          <w:bCs/>
        </w:rPr>
        <w:t>Book number 144430.</w:t>
      </w:r>
    </w:p>
    <w:p w14:paraId="09ED4C96" w14:textId="77777777" w:rsidR="000304E0" w:rsidRDefault="000304E0" w:rsidP="000304E0">
      <w:pPr>
        <w:pStyle w:val="Heading3"/>
      </w:pPr>
      <w:r w:rsidRPr="005C01A1">
        <w:t>Human Biology</w:t>
      </w:r>
    </w:p>
    <w:p w14:paraId="6F9FBE6D" w14:textId="77777777" w:rsidR="000304E0" w:rsidRDefault="000304E0" w:rsidP="000304E0">
      <w:pPr>
        <w:pStyle w:val="Heading4"/>
      </w:pPr>
      <w:r w:rsidRPr="005C01A1">
        <w:t xml:space="preserve">The code breaker: Jennifer Doudna, gene editing, and the future of </w:t>
      </w:r>
      <w:r w:rsidRPr="005C01A1">
        <w:rPr>
          <w:noProof/>
        </w:rPr>
        <w:t xml:space="preserve">the human race </w:t>
      </w:r>
      <w:r w:rsidRPr="005C01A1">
        <w:t>by Walter Isaacson</w:t>
      </w:r>
    </w:p>
    <w:p w14:paraId="5E5954AE" w14:textId="77777777" w:rsidR="000304E0" w:rsidRPr="00A43C2B" w:rsidRDefault="000304E0" w:rsidP="009847D6">
      <w:r w:rsidRPr="005C01A1">
        <w:t xml:space="preserve">In the spring of 2012, the Berkeley biochemist Jennifer Doudna and her collaborators turned a curiosity of nature into an invention that will transform the future of the human race: an easy-to-use tool that can edit DNA. Known as CRISPR, it opened a brave new world of medical miracles and moral questions. It has already been deployed to cure deadly diseases, fight the coronavirus pandemic of 2020, and make inheritable changes in the genes of babies. The development of CRISPR and the war against coronavirus will hasten our transition to the next great innovation revolution. Read by Christina Cie in 18 hours, 55 minutes. Published 2021. RNZFB. </w:t>
      </w:r>
      <w:r w:rsidRPr="005E19F0">
        <w:rPr>
          <w:b/>
          <w:bCs/>
        </w:rPr>
        <w:t>Book number 143197.</w:t>
      </w:r>
    </w:p>
    <w:p w14:paraId="2412856F" w14:textId="77777777" w:rsidR="000304E0" w:rsidRDefault="000304E0" w:rsidP="000304E0">
      <w:pPr>
        <w:pStyle w:val="Heading3"/>
      </w:pPr>
      <w:r w:rsidRPr="005C01A1">
        <w:t>Middle East</w:t>
      </w:r>
    </w:p>
    <w:p w14:paraId="7595AE37" w14:textId="77777777" w:rsidR="000304E0" w:rsidRDefault="000304E0" w:rsidP="000304E0">
      <w:pPr>
        <w:pStyle w:val="Heading4"/>
      </w:pPr>
      <w:r w:rsidRPr="005C01A1">
        <w:t>The Middle East in international relations by Fred Halliday</w:t>
      </w:r>
    </w:p>
    <w:p w14:paraId="0A496B58" w14:textId="77777777" w:rsidR="000304E0" w:rsidRPr="00A43C2B" w:rsidRDefault="000304E0" w:rsidP="009847D6">
      <w:r w:rsidRPr="005C01A1">
        <w:t xml:space="preserve">The international relations of the Middle East have long been dominated by uncertainty and conflict. External intervention, interstate war, political upheaval and interethnic violence are compounded by the vagaries of oil prices and the claims of military nationalist and religious movements. Fred Halliday sets this region and its conflicts in context, providing on the one hand, a historical introduction to its character and problems, and, on the other, a reasoned analysis of its politics. Read by Paul Barrett in 23 hours, 53 minutes. Published 2012. RNZFB. </w:t>
      </w:r>
      <w:r w:rsidRPr="005E19F0">
        <w:rPr>
          <w:b/>
          <w:bCs/>
        </w:rPr>
        <w:t>Book number 143384.</w:t>
      </w:r>
    </w:p>
    <w:p w14:paraId="3DA7D015" w14:textId="77777777" w:rsidR="000304E0" w:rsidRDefault="000304E0" w:rsidP="000304E0">
      <w:pPr>
        <w:pStyle w:val="Heading3"/>
      </w:pPr>
      <w:r w:rsidRPr="005C01A1">
        <w:t>Musicians (Biography)</w:t>
      </w:r>
    </w:p>
    <w:p w14:paraId="69E6898C" w14:textId="77777777" w:rsidR="000304E0" w:rsidRDefault="000304E0" w:rsidP="000304E0">
      <w:pPr>
        <w:pStyle w:val="Heading4"/>
      </w:pPr>
      <w:r w:rsidRPr="005C01A1">
        <w:t>Yesterday when I was young by Suzanne Lynch</w:t>
      </w:r>
    </w:p>
    <w:p w14:paraId="4C37AA7B" w14:textId="77777777" w:rsidR="000304E0" w:rsidRPr="00A43C2B" w:rsidRDefault="000304E0" w:rsidP="009847D6">
      <w:r w:rsidRPr="005C01A1">
        <w:t xml:space="preserve">Suzanne Lynch reflects on her remarkable life and career in entertainment. She shares memories of growing up, performing, family, friendship, and the highs and challenges of life in the spotlight, offering an honest and nostalgic look back at the experiences that shaped her. Read by Elisabeth Easther in 6 hours, 18 minutes. Published 2025. RNZFB. </w:t>
      </w:r>
      <w:r w:rsidRPr="005E19F0">
        <w:rPr>
          <w:b/>
          <w:bCs/>
        </w:rPr>
        <w:t>Book number 144440.</w:t>
      </w:r>
    </w:p>
    <w:p w14:paraId="0E941CBC" w14:textId="77777777" w:rsidR="000304E0" w:rsidRDefault="000304E0" w:rsidP="000304E0">
      <w:pPr>
        <w:pStyle w:val="Heading4"/>
      </w:pPr>
      <w:r w:rsidRPr="005C01A1">
        <w:t>Kristofferson: The wild American by Stephen Miller</w:t>
      </w:r>
    </w:p>
    <w:p w14:paraId="631F08EC" w14:textId="77777777" w:rsidR="000304E0" w:rsidRPr="00A43C2B" w:rsidRDefault="000304E0" w:rsidP="009847D6">
      <w:r w:rsidRPr="005C01A1">
        <w:t>Kris Kristofferson is one of country music</w:t>
      </w:r>
      <w:r>
        <w:t>'</w:t>
      </w:r>
      <w:r w:rsidRPr="005C01A1">
        <w:t xml:space="preserve">s most illustrious singer-songwriters. Seemingly destined for a distinguished military career, ex-Golden Gloves boxer and Rhodes scholar Kristofferson gave it all up to sweep floors in Nashville, began to pitch his songs to his musical heroes and finally became a star himself. Read by Tim Roxborogh in 11 hours, 19 minutes. Published 2009. RNZFB. </w:t>
      </w:r>
      <w:r w:rsidRPr="005E19F0">
        <w:rPr>
          <w:b/>
          <w:bCs/>
        </w:rPr>
        <w:t>Book number 144456.</w:t>
      </w:r>
    </w:p>
    <w:p w14:paraId="38A64184" w14:textId="77777777" w:rsidR="000304E0" w:rsidRDefault="000304E0" w:rsidP="000304E0">
      <w:pPr>
        <w:pStyle w:val="Heading3"/>
      </w:pPr>
      <w:r w:rsidRPr="005C01A1">
        <w:t>Politics</w:t>
      </w:r>
    </w:p>
    <w:p w14:paraId="5D2C417D" w14:textId="77777777" w:rsidR="000304E0" w:rsidRDefault="000304E0" w:rsidP="000304E0">
      <w:pPr>
        <w:pStyle w:val="Heading4"/>
      </w:pPr>
      <w:r w:rsidRPr="005C01A1">
        <w:t>One last question, Prime Minister by Barry Soper</w:t>
      </w:r>
    </w:p>
    <w:p w14:paraId="05D93EC4" w14:textId="77777777" w:rsidR="000304E0" w:rsidRPr="00A43C2B" w:rsidRDefault="000304E0" w:rsidP="009847D6">
      <w:r w:rsidRPr="005C01A1">
        <w:t>In One Last Question, Prime Minister, veteran political journalist Barry Soper draws on decades of experience covering New Zealand politics and its prime ministers. With behind-the-scenes stories, colourful personalities, and sharp observations, he offers an entertaining look at the people, personalities, and political moments that have shaped the country. NZ Listener Top 10 Non-Fiction 2026. Adult content advised. Read by Greg Hughes in 6 hours, 43 minutes. Published 2026. RNZFB. Book number 144460</w:t>
      </w:r>
      <w:r w:rsidRPr="00A43C2B">
        <w:t>.</w:t>
      </w:r>
    </w:p>
    <w:p w14:paraId="7A499D52" w14:textId="77777777" w:rsidR="000304E0" w:rsidRDefault="000304E0" w:rsidP="000304E0">
      <w:pPr>
        <w:pStyle w:val="Heading3"/>
      </w:pPr>
      <w:r w:rsidRPr="005C01A1">
        <w:t>Sportspeople (Biography)</w:t>
      </w:r>
    </w:p>
    <w:p w14:paraId="752554DD" w14:textId="77777777" w:rsidR="000304E0" w:rsidRDefault="000304E0" w:rsidP="000304E0">
      <w:pPr>
        <w:pStyle w:val="Heading4"/>
      </w:pPr>
      <w:r w:rsidRPr="005C01A1">
        <w:t>Bruce McLaren: racing car constructor by George Begg</w:t>
      </w:r>
    </w:p>
    <w:p w14:paraId="343588B7" w14:textId="77777777" w:rsidR="000304E0" w:rsidRPr="00A43C2B" w:rsidRDefault="000304E0" w:rsidP="009847D6">
      <w:r w:rsidRPr="005C01A1">
        <w:t xml:space="preserve">This is the story of a topflight Grand Prix driver with a gift for engineering, who decided in 1963 to add racing car design and construction to his driving expertise. His decision to enter the world of racing car constructors was to see him rise to the very top. Bruce McLaren was the instigator, the planner, the driving force, the genial frontman. Read by Joel Tobeck in 15 hours, 57 minutes. Published 2004. RNZFB. </w:t>
      </w:r>
      <w:r w:rsidRPr="005E19F0">
        <w:rPr>
          <w:b/>
          <w:bCs/>
        </w:rPr>
        <w:t>Book number 144281.</w:t>
      </w:r>
    </w:p>
    <w:p w14:paraId="04CA93A6" w14:textId="77777777" w:rsidR="000304E0" w:rsidRDefault="000304E0" w:rsidP="000304E0">
      <w:pPr>
        <w:pStyle w:val="Heading3"/>
      </w:pPr>
      <w:r w:rsidRPr="005C01A1">
        <w:t>New Zealand History</w:t>
      </w:r>
    </w:p>
    <w:p w14:paraId="6A8EFF80" w14:textId="77777777" w:rsidR="000304E0" w:rsidRDefault="000304E0" w:rsidP="000304E0">
      <w:pPr>
        <w:pStyle w:val="Heading4"/>
      </w:pPr>
      <w:r w:rsidRPr="005C01A1">
        <w:t>An uncommon land: From an ancestral past of enclosure towards a regenerative future by Catherine Knight</w:t>
      </w:r>
    </w:p>
    <w:p w14:paraId="0AECB42F" w14:textId="77777777" w:rsidR="000304E0" w:rsidRPr="00A43C2B" w:rsidRDefault="000304E0" w:rsidP="009847D6">
      <w:r w:rsidRPr="005C01A1">
        <w:t>In An Uncommon Land, Catherine Knight explores how New Zealand</w:t>
      </w:r>
      <w:r>
        <w:t>'</w:t>
      </w:r>
      <w:r w:rsidRPr="005C01A1">
        <w:t>s history of land ownership and enclosure has shaped its landscapes, communities, and relationship with nature. She examines the challenges facing the country</w:t>
      </w:r>
      <w:r>
        <w:t>'</w:t>
      </w:r>
      <w:r w:rsidRPr="005C01A1">
        <w:t xml:space="preserve">s land and considers how regenerative approaches could create a more sustainable and connected future. Read by Elisabeth Easther in 7 hours, 20 minutes. Published 2025. RNZFB. </w:t>
      </w:r>
      <w:r w:rsidRPr="005E19F0">
        <w:rPr>
          <w:b/>
          <w:bCs/>
        </w:rPr>
        <w:t>Book number 144360.</w:t>
      </w:r>
    </w:p>
    <w:p w14:paraId="35C92B05" w14:textId="77777777" w:rsidR="000304E0" w:rsidRPr="00F84AFE" w:rsidRDefault="000304E0" w:rsidP="000304E0">
      <w:pPr>
        <w:pStyle w:val="Heading4"/>
      </w:pPr>
      <w:r w:rsidRPr="005C01A1">
        <w:t>Mr Ward</w:t>
      </w:r>
      <w:r>
        <w:t>'</w:t>
      </w:r>
      <w:r w:rsidRPr="005C01A1">
        <w:t xml:space="preserve">s map: Victorian </w:t>
      </w:r>
      <w:r w:rsidRPr="005C01A1">
        <w:rPr>
          <w:noProof/>
        </w:rPr>
        <w:t xml:space="preserve">Wellington </w:t>
      </w:r>
      <w:r w:rsidRPr="00F84AFE">
        <w:rPr>
          <w:noProof/>
        </w:rPr>
        <w:t>street</w:t>
      </w:r>
      <w:r w:rsidRPr="00F84AFE">
        <w:t xml:space="preserve"> by street by Elizabeth Cox</w:t>
      </w:r>
    </w:p>
    <w:p w14:paraId="01841E49" w14:textId="77777777" w:rsidR="000304E0" w:rsidRPr="00A43C2B" w:rsidRDefault="000304E0" w:rsidP="009847D6">
      <w:r w:rsidRPr="00F84AFE">
        <w:t>In Mr Ward's Map, Elizabeth Cox explores Victorian Wellington, street by street through the detailed map created by surveyor Robert Park Ward. Combining history, maps, and fascinating stories, she reveals how Wellin</w:t>
      </w:r>
      <w:r w:rsidRPr="005C01A1">
        <w:t>gton developed and brings the city</w:t>
      </w:r>
      <w:r>
        <w:t>'</w:t>
      </w:r>
      <w:r w:rsidRPr="005C01A1">
        <w:t xml:space="preserve">s early streets, buildings, communities, and characters to life. On the longlist for the 2026 Ockham Book Awards for Illustrated Non-Fiction. Read by Madeleine Lynch in 26 hours, 46 minutes. Published 2025. RNZFB. </w:t>
      </w:r>
      <w:r w:rsidRPr="005E19F0">
        <w:rPr>
          <w:b/>
          <w:bCs/>
        </w:rPr>
        <w:t>Book number 144306.</w:t>
      </w:r>
    </w:p>
    <w:p w14:paraId="448A843A" w14:textId="77777777" w:rsidR="000304E0" w:rsidRDefault="000304E0" w:rsidP="000304E0">
      <w:pPr>
        <w:pStyle w:val="Heading3"/>
      </w:pPr>
      <w:r w:rsidRPr="005C01A1">
        <w:t>NZ and Pacific Non-Fiction</w:t>
      </w:r>
    </w:p>
    <w:p w14:paraId="10FF7745" w14:textId="77777777" w:rsidR="000304E0" w:rsidRDefault="000304E0" w:rsidP="000304E0">
      <w:pPr>
        <w:pStyle w:val="Heading4"/>
      </w:pPr>
      <w:r w:rsidRPr="005C01A1">
        <w:t>Surviving White Island: and everything that came after by Kelsey Waghorn</w:t>
      </w:r>
    </w:p>
    <w:p w14:paraId="338F5AF9" w14:textId="77777777" w:rsidR="000304E0" w:rsidRPr="00A43C2B" w:rsidRDefault="000304E0" w:rsidP="009847D6">
      <w:r w:rsidRPr="005C01A1">
        <w:t xml:space="preserve">Kelsey Waghorn, a guide on Whakaari White Island on that ill-fated day in December 2019, tells her story for the first time, from physical rehab for her life-threatening burns to her mental struggle with PTSD. Written by a brave and powerful woman with a wicked sense of humour, this is an uplifting story of strength, perseverance, acceptance and hope. Adult content advised. Read by Romy Hooper in 8 hours, 43 minutes. Published 2026. RNZFB. </w:t>
      </w:r>
      <w:r w:rsidRPr="005E19F0">
        <w:rPr>
          <w:b/>
          <w:bCs/>
        </w:rPr>
        <w:t>Book number 144361.</w:t>
      </w:r>
    </w:p>
    <w:p w14:paraId="1DA1D22F" w14:textId="77777777" w:rsidR="000304E0" w:rsidRDefault="000304E0" w:rsidP="000304E0">
      <w:pPr>
        <w:pStyle w:val="Heading4"/>
      </w:pPr>
      <w:r w:rsidRPr="005C01A1">
        <w:t>Every second counts: A story of deadlines, daring, danger, and what happens when you fall by Charlotte Glennie</w:t>
      </w:r>
    </w:p>
    <w:p w14:paraId="640912BD" w14:textId="77777777" w:rsidR="000304E0" w:rsidRPr="00A43C2B" w:rsidRDefault="000304E0" w:rsidP="009847D6">
      <w:r w:rsidRPr="005C01A1">
        <w:t xml:space="preserve">From being the first NZ correspondent to film in North Korea, telling stories from the </w:t>
      </w:r>
      <w:r w:rsidRPr="005C01A1">
        <w:rPr>
          <w:noProof/>
        </w:rPr>
        <w:t>farflung</w:t>
      </w:r>
      <w:r w:rsidRPr="005C01A1">
        <w:t xml:space="preserve"> edges of China, Mongolia and Russia, reporting live in the aftermath of the Indian Ocean tsunami that killed over 230,000 people, to battling monsoon rains in the world</w:t>
      </w:r>
      <w:r>
        <w:t>'</w:t>
      </w:r>
      <w:r w:rsidRPr="005C01A1">
        <w:t xml:space="preserve">s largest refugee camp in southern Bangladesh, Charlotte writes about people living in extreme circumstances, and what it is like to be there alongside them. Set in New Zealand, Australia, Asia and Europe, this gripping memoir explores resilience, bravery, and how to make every second count. NZ Top 50. Read by Sara Dakin in 16 hours, 21 minutes. Published 2026. RNZFB. </w:t>
      </w:r>
      <w:r w:rsidRPr="005E19F0">
        <w:rPr>
          <w:b/>
          <w:bCs/>
        </w:rPr>
        <w:t>Book number 144419.</w:t>
      </w:r>
    </w:p>
    <w:p w14:paraId="4B20C94E" w14:textId="77777777" w:rsidR="000304E0" w:rsidRDefault="000304E0" w:rsidP="000304E0">
      <w:pPr>
        <w:pStyle w:val="Heading3"/>
      </w:pPr>
      <w:r w:rsidRPr="005C01A1">
        <w:t>Science and Technology</w:t>
      </w:r>
    </w:p>
    <w:p w14:paraId="43D79DB6" w14:textId="77777777" w:rsidR="000304E0" w:rsidRDefault="000304E0" w:rsidP="000304E0">
      <w:pPr>
        <w:pStyle w:val="Heading4"/>
      </w:pPr>
      <w:r w:rsidRPr="005C01A1">
        <w:t>Empire of AI: Inside the reckless race for total domination by Karen Hao</w:t>
      </w:r>
    </w:p>
    <w:p w14:paraId="41CA29EE" w14:textId="77777777" w:rsidR="000304E0" w:rsidRPr="00A43C2B" w:rsidRDefault="000304E0" w:rsidP="009847D6">
      <w:r w:rsidRPr="005C01A1">
        <w:t xml:space="preserve">Karen Hao investigates the rapid rise of OpenAI and the global race to dominate artificial intelligence. Drawing on extensive reporting, she explores the people and power behind the technology, as well as its hidden costs, including exploited labour, vast energy and water demands, and the growing concentration of power in the hands of a few companies. NZ Top 50. Read by Bruce Hopkins in 16 hours, 54 minutes. Published 2025. RNZFB. </w:t>
      </w:r>
      <w:r w:rsidRPr="005E19F0">
        <w:rPr>
          <w:b/>
          <w:bCs/>
        </w:rPr>
        <w:t>Book number 144514.</w:t>
      </w:r>
    </w:p>
    <w:p w14:paraId="03B76F00" w14:textId="77777777" w:rsidR="000304E0" w:rsidRDefault="000304E0" w:rsidP="000304E0">
      <w:pPr>
        <w:pStyle w:val="Heading4"/>
      </w:pPr>
      <w:r w:rsidRPr="005C01A1">
        <w:t xml:space="preserve">If anyone builds it, everyone dies by Eliezer </w:t>
      </w:r>
      <w:r w:rsidRPr="005C01A1">
        <w:rPr>
          <w:noProof/>
        </w:rPr>
        <w:t>Yudkowsy</w:t>
      </w:r>
      <w:r w:rsidRPr="005C01A1">
        <w:t xml:space="preserve"> and Nate Soares</w:t>
      </w:r>
    </w:p>
    <w:p w14:paraId="2F29F6D1" w14:textId="77777777" w:rsidR="000304E0" w:rsidRPr="00A43C2B" w:rsidRDefault="000304E0" w:rsidP="009847D6">
      <w:r w:rsidRPr="005C01A1">
        <w:t>The scramble to create superhuman AI has put us on the path to extinction but it</w:t>
      </w:r>
      <w:r>
        <w:t>'</w:t>
      </w:r>
      <w:r w:rsidRPr="005C01A1">
        <w:t xml:space="preserve">s not too late to change course. Eliezer Yudkowsky and Nate Soares warn about the potential dangers of developing artificial intelligence that surpasses human intelligence. They argue that without major changes to how advanced AI is researched and controlled, creating a truly superintelligent system could pose an existential threat to humanity. Read by Bruce Hopkins in 6 hours, 34 minutes. Published 2025. RNZFB. </w:t>
      </w:r>
      <w:r w:rsidRPr="005E19F0">
        <w:rPr>
          <w:b/>
          <w:bCs/>
        </w:rPr>
        <w:t>Book number 144156.</w:t>
      </w:r>
    </w:p>
    <w:p w14:paraId="77EE8305" w14:textId="77777777" w:rsidR="000304E0" w:rsidRDefault="000304E0" w:rsidP="000304E0">
      <w:pPr>
        <w:pStyle w:val="Heading4"/>
      </w:pPr>
      <w:r w:rsidRPr="005C01A1">
        <w:t>This is for everyone by Tim Berners-Lee</w:t>
      </w:r>
    </w:p>
    <w:p w14:paraId="14254184" w14:textId="77777777" w:rsidR="000304E0" w:rsidRPr="00A43C2B" w:rsidRDefault="000304E0" w:rsidP="009847D6">
      <w:r w:rsidRPr="005C01A1">
        <w:t>The most influential inventor of the modern world, Sir Tim Berners-Lee is a different kind of visionary. Born in the same year as Bill Gates and Steve Jobs, Berners-Lee famously distributed his invention, the World Wide Web, for no commercial reward. Its widespread adoption changed everything</w:t>
      </w:r>
      <w:r>
        <w:t>—</w:t>
      </w:r>
      <w:r w:rsidRPr="005C01A1">
        <w:t xml:space="preserve">transforming humanity into the first digital species. Through the web, we live, work, dream and connect. In this intimate memoir, Berners-Lee tells the story of his iconic invention, exploring how it launched a new era of creativity and collaboration, while unleashing a commercial race that today imperils democracies and polarizes public debate. Read by Bruce Hopkins in 10 hours, 37 minutes. Published 2025. RNZFB. </w:t>
      </w:r>
      <w:r w:rsidRPr="005E19F0">
        <w:rPr>
          <w:b/>
          <w:bCs/>
        </w:rPr>
        <w:t>Book number 144122.</w:t>
      </w:r>
    </w:p>
    <w:p w14:paraId="744F319A" w14:textId="77777777" w:rsidR="000304E0" w:rsidRDefault="000304E0" w:rsidP="000304E0">
      <w:pPr>
        <w:pStyle w:val="Heading3"/>
      </w:pPr>
      <w:r w:rsidRPr="005C01A1">
        <w:t>Travel Writing</w:t>
      </w:r>
    </w:p>
    <w:p w14:paraId="1D2EDA2F" w14:textId="77777777" w:rsidR="000304E0" w:rsidRDefault="000304E0" w:rsidP="000304E0">
      <w:pPr>
        <w:pStyle w:val="Heading4"/>
      </w:pPr>
      <w:r w:rsidRPr="005C01A1">
        <w:t>The only way is up: On foot to Rome by Jennifer Andrewes</w:t>
      </w:r>
    </w:p>
    <w:p w14:paraId="2974ECA8" w14:textId="77777777" w:rsidR="000304E0" w:rsidRPr="00A43C2B" w:rsidRDefault="000304E0" w:rsidP="009847D6">
      <w:r w:rsidRPr="005C01A1">
        <w:t xml:space="preserve">An inspiring account of a remarkable walking journey to Rome. Along the way, the author faces physical challenges, changing landscapes, unexpected encounters, and moments of self-discovery. The journey becomes not only a test of endurance, but also an exploration of courage, resilience, and the rewards of taking life one step at a time. Read by Christina Cie in 9 hours, 10 minutes. Published 2026. RNZFB. </w:t>
      </w:r>
      <w:r w:rsidRPr="005E19F0">
        <w:rPr>
          <w:b/>
          <w:bCs/>
        </w:rPr>
        <w:t>Book number 144371.</w:t>
      </w:r>
    </w:p>
    <w:p w14:paraId="05A7A9A0" w14:textId="77777777" w:rsidR="000304E0" w:rsidRDefault="000304E0" w:rsidP="000304E0">
      <w:pPr>
        <w:pStyle w:val="Heading4"/>
      </w:pPr>
      <w:r w:rsidRPr="005C01A1">
        <w:t>A will and a way: On foot across France by Jennifer Andrewes</w:t>
      </w:r>
    </w:p>
    <w:p w14:paraId="0C230245" w14:textId="77777777" w:rsidR="000304E0" w:rsidRPr="00A43C2B" w:rsidRDefault="000304E0" w:rsidP="009847D6">
      <w:r w:rsidRPr="005C01A1">
        <w:t xml:space="preserve">In A Will and a Way, Jennifer Andrewes recounts her inspiring journey walking across France. Combining adventure, challenge, and personal reflection, she captures the beauty of the French landscape and the people she encounters along the way, while exploring perseverance, independence, and the rewards of stepping beyond your comfort zone. Read by Christina Cie in 7 hours, 23 minutes. Published 2025. RNZFB. </w:t>
      </w:r>
      <w:r w:rsidRPr="005E19F0">
        <w:rPr>
          <w:b/>
          <w:bCs/>
        </w:rPr>
        <w:t>Book number 144370.</w:t>
      </w:r>
    </w:p>
    <w:p w14:paraId="361ACBD0" w14:textId="77777777" w:rsidR="000304E0" w:rsidRDefault="000304E0" w:rsidP="000304E0">
      <w:pPr>
        <w:pStyle w:val="Heading2"/>
      </w:pPr>
      <w:r w:rsidRPr="005C01A1">
        <w:t>Adult Fiction</w:t>
      </w:r>
    </w:p>
    <w:p w14:paraId="3D09ADA0" w14:textId="77777777" w:rsidR="000304E0" w:rsidRDefault="000304E0" w:rsidP="000304E0">
      <w:pPr>
        <w:pStyle w:val="Heading3"/>
      </w:pPr>
      <w:r w:rsidRPr="005C01A1">
        <w:t>Adventure Stories</w:t>
      </w:r>
    </w:p>
    <w:p w14:paraId="37569C68" w14:textId="77777777" w:rsidR="000304E0" w:rsidRDefault="000304E0" w:rsidP="000304E0">
      <w:pPr>
        <w:pStyle w:val="Heading4"/>
      </w:pPr>
      <w:r w:rsidRPr="005C01A1">
        <w:t>Testament by Wilbur Smith</w:t>
      </w:r>
    </w:p>
    <w:p w14:paraId="10BB0DFD" w14:textId="77777777" w:rsidR="000304E0" w:rsidRPr="00A43C2B" w:rsidRDefault="000304E0" w:rsidP="009847D6">
      <w:r w:rsidRPr="005C01A1">
        <w:t xml:space="preserve">Set against the sweeping backdrop of ancient Egypt, this historical adventure follows a young man whose life is transformed by political intrigue, power struggles, and betrayal. As he navigates a dangerous world of ambition and conflict, he must find the courage and cunning to survive and shape his own destiny. Adult content advised. Ancient Egypt series, book 9. Sequel to: Titans of war, 143908. Has sequel: House of two pharaohs, in production. Read by Christine Hewton in 15 hours, 13 minutes. Published 2024. RNZFB. </w:t>
      </w:r>
      <w:r w:rsidRPr="00B84D89">
        <w:rPr>
          <w:b/>
          <w:bCs/>
        </w:rPr>
        <w:t>Book number 144064.</w:t>
      </w:r>
    </w:p>
    <w:p w14:paraId="73144BF8" w14:textId="77777777" w:rsidR="000304E0" w:rsidRDefault="000304E0" w:rsidP="000304E0">
      <w:pPr>
        <w:pStyle w:val="Heading4"/>
      </w:pPr>
      <w:r w:rsidRPr="005C01A1">
        <w:t>NPCs by Drew Hayes</w:t>
      </w:r>
    </w:p>
    <w:p w14:paraId="6CB3579C" w14:textId="77777777" w:rsidR="000304E0" w:rsidRPr="00A43C2B" w:rsidRDefault="000304E0" w:rsidP="009847D6">
      <w:r w:rsidRPr="005C01A1">
        <w:t xml:space="preserve">A humorous fantasy adventure that turns the usual RPG story upside down. When four adventurers unexpectedly die in the town of </w:t>
      </w:r>
      <w:r w:rsidRPr="005C01A1">
        <w:rPr>
          <w:noProof/>
        </w:rPr>
        <w:t>Maplebark</w:t>
      </w:r>
      <w:r w:rsidRPr="005C01A1">
        <w:t xml:space="preserve">, four ordinary NPCs are forced to take their places and pretend to be heroes to protect their town and loved ones. Armed with borrowed equipment and little real experience, they embark on a dangerous quest where they discover that they may be far more capable and important than they ever imagined. Read by Wendy Karstens in 9 hours, 22 minutes. Spells, Swords, &amp; Stealth series, book 1. Has sequel: Split the party, in production. Published 2014. RNZFB. </w:t>
      </w:r>
      <w:r w:rsidRPr="00B84D89">
        <w:rPr>
          <w:b/>
          <w:bCs/>
        </w:rPr>
        <w:t>Book number 143476.</w:t>
      </w:r>
    </w:p>
    <w:p w14:paraId="3734F8E1" w14:textId="77777777" w:rsidR="000304E0" w:rsidRDefault="000304E0" w:rsidP="000304E0">
      <w:pPr>
        <w:pStyle w:val="Heading4"/>
      </w:pPr>
      <w:r w:rsidRPr="005C01A1">
        <w:t>Foreign and domestic by Scott Blade</w:t>
      </w:r>
    </w:p>
    <w:p w14:paraId="063C974C" w14:textId="77777777" w:rsidR="000304E0" w:rsidRPr="00A43C2B" w:rsidRDefault="000304E0" w:rsidP="009847D6">
      <w:r w:rsidRPr="005C01A1">
        <w:t>A mistaken arrest puts Widow into the Miami criminal syste</w:t>
      </w:r>
      <w:r w:rsidRPr="00F84AFE">
        <w:t>m. A mysterious phone call from the US Secret Service and Widow is on his way to D.C. to face a covert emergency. The emergency: someone kidnapped the Secret Se</w:t>
      </w:r>
      <w:r w:rsidRPr="005C01A1">
        <w:t>rvice Director</w:t>
      </w:r>
      <w:r>
        <w:t>'</w:t>
      </w:r>
      <w:r w:rsidRPr="005C01A1">
        <w:t xml:space="preserve">s daughter. Their demands: 1: Tell no one. 2: Assassinate the President. Widow races against time to save an innocent girl and keep the President alive from enemies, both foreign and domestic. Jack Widow series, book 13. Sequel to: The standoff, 143265. Has sequel: Patriot lies, 143794. Read by John Leigh in 9 hours, 13 minutes. Published 2019. </w:t>
      </w:r>
      <w:r w:rsidRPr="00B84D89">
        <w:rPr>
          <w:b/>
          <w:bCs/>
        </w:rPr>
        <w:t>Book number 143793.</w:t>
      </w:r>
    </w:p>
    <w:p w14:paraId="5D8503FE" w14:textId="77777777" w:rsidR="000304E0" w:rsidRDefault="000304E0" w:rsidP="000304E0">
      <w:pPr>
        <w:pStyle w:val="Heading3"/>
      </w:pPr>
      <w:r w:rsidRPr="005C01A1">
        <w:t>Crime</w:t>
      </w:r>
    </w:p>
    <w:p w14:paraId="52F708C1" w14:textId="77777777" w:rsidR="000304E0" w:rsidRDefault="000304E0" w:rsidP="000304E0">
      <w:pPr>
        <w:pStyle w:val="Heading4"/>
      </w:pPr>
      <w:r w:rsidRPr="005C01A1">
        <w:t>Private Dublin by James Patterson and Adam Hamdy</w:t>
      </w:r>
    </w:p>
    <w:p w14:paraId="6A17BA03" w14:textId="77777777" w:rsidR="000304E0" w:rsidRPr="00A43C2B" w:rsidRDefault="000304E0" w:rsidP="009847D6">
      <w:r w:rsidRPr="005C01A1">
        <w:t>A gripping crime thriller set in Dublin, where the city</w:t>
      </w:r>
      <w:r>
        <w:t>'</w:t>
      </w:r>
      <w:r w:rsidRPr="005C01A1">
        <w:t>s most powerful people turn to the private investigators of Private to solve their most dangerous problems. When a series of brutal crimes exposes links to Ireland</w:t>
      </w:r>
      <w:r>
        <w:t>'</w:t>
      </w:r>
      <w:r w:rsidRPr="005C01A1">
        <w:t xml:space="preserve">s criminal underworld, the team is drawn into a deadly investigation where secrets, corruption, and murder collide. NZ Top 50. Private series, book 20. Sequel to: Private Monaco, 143944. Read by Tim Roxborogh in 7 hours, 10 minutes. Published 2025. RNZFB. </w:t>
      </w:r>
      <w:r w:rsidRPr="00B84D89">
        <w:rPr>
          <w:b/>
          <w:bCs/>
        </w:rPr>
        <w:t>Book number 143945.</w:t>
      </w:r>
    </w:p>
    <w:p w14:paraId="2B48067E" w14:textId="77777777" w:rsidR="000304E0" w:rsidRDefault="000304E0" w:rsidP="000304E0">
      <w:pPr>
        <w:pStyle w:val="Heading4"/>
      </w:pPr>
      <w:r w:rsidRPr="005C01A1">
        <w:t>This house of burning bones by Stuart MacBride</w:t>
      </w:r>
    </w:p>
    <w:p w14:paraId="052DDDDA" w14:textId="66987178" w:rsidR="00B84D89" w:rsidRDefault="000304E0" w:rsidP="009847D6">
      <w:pPr>
        <w:rPr>
          <w:b/>
          <w:bCs/>
        </w:rPr>
      </w:pPr>
      <w:r w:rsidRPr="005C01A1">
        <w:t>Detective Constable Ash Henderson is drawn into a chilling investigation when a series of gruesome crimes points to a killer with a disturbing connection to the past. As the case becomes increasingly dangerous, Ash must confront old enemies, buried secrets, and a ruthless murderer. A dark, gritty crime thriller filled with suspense and black humour. NZ Top 50. Adult content advised. Logan McRae series, book 13. Sequel to: All that</w:t>
      </w:r>
      <w:r>
        <w:t>'</w:t>
      </w:r>
      <w:r w:rsidRPr="005C01A1">
        <w:t xml:space="preserve">s dead, 143189. Read by John Callen in 18 hours, 55 minutes. Published 2025. RNZFB. </w:t>
      </w:r>
      <w:r w:rsidRPr="00B84D89">
        <w:rPr>
          <w:b/>
          <w:bCs/>
        </w:rPr>
        <w:t>Book number 143861.</w:t>
      </w:r>
    </w:p>
    <w:p w14:paraId="758ABD98" w14:textId="72F53802" w:rsidR="000304E0" w:rsidRPr="00B84D89" w:rsidRDefault="00B84D89" w:rsidP="00B84D89">
      <w:pPr>
        <w:spacing w:before="0" w:after="0" w:line="240" w:lineRule="auto"/>
        <w:rPr>
          <w:b/>
          <w:bCs/>
        </w:rPr>
      </w:pPr>
      <w:r>
        <w:rPr>
          <w:b/>
          <w:bCs/>
        </w:rPr>
        <w:br w:type="page"/>
      </w:r>
    </w:p>
    <w:p w14:paraId="4BA4B203" w14:textId="77777777" w:rsidR="000304E0" w:rsidRDefault="000304E0" w:rsidP="000304E0">
      <w:pPr>
        <w:pStyle w:val="Heading4"/>
      </w:pPr>
      <w:r w:rsidRPr="005C01A1">
        <w:t>Return to blood by Michael Bennett</w:t>
      </w:r>
    </w:p>
    <w:p w14:paraId="084DF150" w14:textId="77777777" w:rsidR="000304E0" w:rsidRPr="00A43C2B" w:rsidRDefault="000304E0" w:rsidP="009847D6">
      <w:r w:rsidRPr="005C01A1">
        <w:t>When a young Māori woman is found brutally murdered in Auckland, Detective Hana West is drawn into a complex investigation that reaches deep into the city</w:t>
      </w:r>
      <w:r>
        <w:t>'</w:t>
      </w:r>
      <w:r w:rsidRPr="005C01A1">
        <w:t xml:space="preserve">s underworld and social divisions. As she uncovers disturbing secrets and faces pressure from all sides, Hana must confront her own past while hunting a ruthless killer. A gripping New Zealand crime thriller filled with suspense, culture, and dark twists. 2025 Ngaio Marsh Awards longlist for NZ crime novels. Hana Westerman series, book 2. Sequel to: Better the blood, 142242. Has sequel: Carved in blood, not yet in collection. Read by Miriama McDowell in 7 hours, 18 minutes. Published 2024. </w:t>
      </w:r>
      <w:r w:rsidRPr="005C01A1">
        <w:rPr>
          <w:noProof/>
        </w:rPr>
        <w:t>Ulverscroft</w:t>
      </w:r>
      <w:r w:rsidRPr="005C01A1">
        <w:t xml:space="preserve">. </w:t>
      </w:r>
      <w:r w:rsidRPr="00760C5A">
        <w:rPr>
          <w:b/>
          <w:bCs/>
        </w:rPr>
        <w:t>Book number 144183.</w:t>
      </w:r>
    </w:p>
    <w:p w14:paraId="312F43D5" w14:textId="77777777" w:rsidR="000304E0" w:rsidRDefault="000304E0" w:rsidP="000304E0">
      <w:pPr>
        <w:pStyle w:val="Heading4"/>
      </w:pPr>
      <w:r w:rsidRPr="005C01A1">
        <w:t>Prey by Vanda Symon</w:t>
      </w:r>
    </w:p>
    <w:p w14:paraId="7D4A1DF0" w14:textId="77777777" w:rsidR="000304E0" w:rsidRPr="00A43C2B" w:rsidRDefault="000304E0" w:rsidP="009847D6">
      <w:r w:rsidRPr="005C01A1">
        <w:t xml:space="preserve">Fresh from maternity leave, Detective Sam Shephard returns to the Dunedin police force and is assigned a cold case involving the unsolved murder of a respected Anglican priest. As Sam uncovers troubling secrets from the past, a new witness is brutally killed, raising the stakes and putting her closer to a dangerous truth. A gripping New Zealand crime thriller filled with suspense, secrets, and twists. Sam Shephard series, book 6. Sequel to: Expectant, 143067. Read by Genevieve Swallow in 9 hours. Published 2024. </w:t>
      </w:r>
      <w:r w:rsidRPr="005C01A1">
        <w:rPr>
          <w:noProof/>
        </w:rPr>
        <w:t>Ulverscroft</w:t>
      </w:r>
      <w:r w:rsidRPr="005C01A1">
        <w:t xml:space="preserve">. </w:t>
      </w:r>
      <w:r w:rsidRPr="00760C5A">
        <w:rPr>
          <w:b/>
          <w:bCs/>
        </w:rPr>
        <w:t>Book number 144184.</w:t>
      </w:r>
    </w:p>
    <w:p w14:paraId="1F6B7F0B" w14:textId="77777777" w:rsidR="000304E0" w:rsidRPr="00F84AFE" w:rsidRDefault="000304E0" w:rsidP="000304E0">
      <w:pPr>
        <w:pStyle w:val="Heading4"/>
      </w:pPr>
      <w:r w:rsidRPr="005C01A1">
        <w:t xml:space="preserve">A divine fury by </w:t>
      </w:r>
      <w:r w:rsidRPr="00F84AFE">
        <w:t>D.V. Bishop</w:t>
      </w:r>
    </w:p>
    <w:p w14:paraId="79F59066" w14:textId="77777777" w:rsidR="000304E0" w:rsidRPr="00A43C2B" w:rsidRDefault="000304E0" w:rsidP="009847D6">
      <w:r w:rsidRPr="00F84AFE">
        <w:t>Set in Renaissance Florence, Cesare Aldo investigates a series of brutal murders linked to religious and political tensions. As the city descends into fear and suspicion, Aldo must navigate powerful enemies, dangerous secrets, and a deadly conspiracy. A richly atmospheric historical crime thriller filled with intrigue, violence, and suspense. Adult content advised. Cesare Aldo series, book 4. Sequel to: Ritual of fire, 14301</w:t>
      </w:r>
      <w:r w:rsidRPr="005C01A1">
        <w:t xml:space="preserve">6. Has sequel: Carnival of lies, in production. Read by John Leigh in 11 hours, 42 minutes. Published 2024. RNZFB. </w:t>
      </w:r>
      <w:r w:rsidRPr="00760C5A">
        <w:rPr>
          <w:b/>
          <w:bCs/>
        </w:rPr>
        <w:t>Book number 144135.</w:t>
      </w:r>
    </w:p>
    <w:p w14:paraId="5CB19D3A" w14:textId="77777777" w:rsidR="000304E0" w:rsidRDefault="000304E0" w:rsidP="000304E0">
      <w:pPr>
        <w:pStyle w:val="Heading4"/>
      </w:pPr>
      <w:r w:rsidRPr="005C01A1">
        <w:t>Just one evil act by Elizabeth George</w:t>
      </w:r>
    </w:p>
    <w:p w14:paraId="24E9A3CC" w14:textId="77777777" w:rsidR="000304E0" w:rsidRPr="00A43C2B" w:rsidRDefault="000304E0" w:rsidP="009847D6">
      <w:r w:rsidRPr="005C01A1">
        <w:t>Detective Sergeant Barbara Havers becomes determined to find Hadiyyah, the young daughter of her friend Taymullah Azhar, after the child is taken to Italy by her mother and later kidnapped. Barbara</w:t>
      </w:r>
      <w:r>
        <w:t>'</w:t>
      </w:r>
      <w:r w:rsidRPr="005C01A1">
        <w:t xml:space="preserve">s actions put her career at risk, while Inspector Thomas Lynley is drawn into the increasingly complicated investigation. As secrets, betrayal and conflicting loyalties emerge, the case proves far more complex than a straightforward kidnapping. Inspector Lynley series, book 18. Sequel to: Believing the lie, in production. Has sequel: A banquet of consequences, 144190. Read by Peter Kenny in 23 hours, 51 minutes. Published 2016. RNZFB. </w:t>
      </w:r>
      <w:r w:rsidRPr="00760C5A">
        <w:rPr>
          <w:b/>
          <w:bCs/>
        </w:rPr>
        <w:t>Book number 144189.</w:t>
      </w:r>
    </w:p>
    <w:p w14:paraId="323D87E7" w14:textId="77777777" w:rsidR="000304E0" w:rsidRDefault="000304E0" w:rsidP="000304E0">
      <w:pPr>
        <w:pStyle w:val="Heading3"/>
      </w:pPr>
      <w:r w:rsidRPr="005C01A1">
        <w:t>Fantasy</w:t>
      </w:r>
    </w:p>
    <w:p w14:paraId="7D9364A2" w14:textId="77777777" w:rsidR="000304E0" w:rsidRDefault="000304E0" w:rsidP="000304E0">
      <w:pPr>
        <w:pStyle w:val="Heading4"/>
      </w:pPr>
      <w:r w:rsidRPr="005C01A1">
        <w:t>Onyx storm by Rebecca Yarros</w:t>
      </w:r>
    </w:p>
    <w:p w14:paraId="1A889224" w14:textId="77777777" w:rsidR="000304E0" w:rsidRPr="00A43C2B" w:rsidRDefault="000304E0" w:rsidP="009847D6">
      <w:r w:rsidRPr="005C01A1">
        <w:t xml:space="preserve">The third book in the Empyrean series follows Violet </w:t>
      </w:r>
      <w:r w:rsidRPr="005C01A1">
        <w:rPr>
          <w:noProof/>
        </w:rPr>
        <w:t>Sorrengail</w:t>
      </w:r>
      <w:r w:rsidRPr="005C01A1">
        <w:t xml:space="preserve"> as she faces new enemies, dangerous secrets, and an uncertain future. As tensions rise and the threat of war grows, Violet must navigate shifting alliances, powerful magic, and her complicated relationship with Xaden while fighting to protect those she loves. NZ Top 50. Adult content advised. The Empyrean series, book 3. Sequel to: Iron flame</w:t>
      </w:r>
      <w:r w:rsidRPr="00F84AFE">
        <w:t xml:space="preserve">, 143111. Read by Wendy Karstens in 26 hours, 52 minutes. Published 2025. RNZFB. </w:t>
      </w:r>
      <w:r w:rsidRPr="00760C5A">
        <w:rPr>
          <w:b/>
          <w:bCs/>
        </w:rPr>
        <w:t>Book number 143553.</w:t>
      </w:r>
    </w:p>
    <w:p w14:paraId="045B2927" w14:textId="77777777" w:rsidR="000304E0" w:rsidRDefault="000304E0" w:rsidP="000304E0">
      <w:pPr>
        <w:pStyle w:val="Heading4"/>
      </w:pPr>
      <w:r w:rsidRPr="005C01A1">
        <w:t>Rites of the starling by Devney Perry</w:t>
      </w:r>
    </w:p>
    <w:p w14:paraId="384667E1" w14:textId="5B6BBBAD" w:rsidR="00760C5A" w:rsidRDefault="000304E0" w:rsidP="009847D6">
      <w:pPr>
        <w:rPr>
          <w:b/>
          <w:bCs/>
        </w:rPr>
      </w:pPr>
      <w:r w:rsidRPr="005C01A1">
        <w:t xml:space="preserve">A dark and emotional romance set within a secretive and dangerous world, where love, loyalty, and power collide. As hidden truths emerge and the characters are drawn deeper into a web of desire and betrayal, they must confront their pasts and decide how far they are willing to go for each other. Adult content advised. Shield Of Sparrows series, book 2. Sequel to: Shield of sparrows, 143814. Read by Wendy Karstens in 20 hours, 36 minutes. Published 2026. RNZFB. </w:t>
      </w:r>
      <w:r w:rsidRPr="00760C5A">
        <w:rPr>
          <w:b/>
          <w:bCs/>
        </w:rPr>
        <w:t>Book number 144407.</w:t>
      </w:r>
    </w:p>
    <w:p w14:paraId="2BB50ACA" w14:textId="1142BBB9" w:rsidR="000304E0" w:rsidRPr="00760C5A" w:rsidRDefault="00760C5A" w:rsidP="00760C5A">
      <w:pPr>
        <w:spacing w:before="0" w:after="0" w:line="240" w:lineRule="auto"/>
        <w:rPr>
          <w:b/>
          <w:bCs/>
        </w:rPr>
      </w:pPr>
      <w:r>
        <w:rPr>
          <w:b/>
          <w:bCs/>
        </w:rPr>
        <w:br w:type="page"/>
      </w:r>
    </w:p>
    <w:p w14:paraId="000BEAC0" w14:textId="77777777" w:rsidR="000304E0" w:rsidRDefault="000304E0" w:rsidP="000304E0">
      <w:pPr>
        <w:pStyle w:val="Heading4"/>
      </w:pPr>
      <w:r w:rsidRPr="005C01A1">
        <w:t>Archangel</w:t>
      </w:r>
      <w:r>
        <w:t>'</w:t>
      </w:r>
      <w:r w:rsidRPr="005C01A1">
        <w:t>s resurrection by Nalini Singh</w:t>
      </w:r>
    </w:p>
    <w:p w14:paraId="64396A37" w14:textId="77777777" w:rsidR="000304E0" w:rsidRPr="00A43C2B" w:rsidRDefault="000304E0" w:rsidP="009847D6">
      <w:r w:rsidRPr="005C01A1">
        <w:t>Raphael and Elena return to face a new and terrifying threat as an ancient evil begins to stir. With the fate of the world hanging in the balance, they must confront powerful enemies and uncover dangerous secrets while relying on their enduring bond. A thrilling blend of paranormal romance, action, and supernatural intrigue. Adult content advised. Guild hunter series, book 15. Sequel to: Archangel</w:t>
      </w:r>
      <w:r>
        <w:t>'</w:t>
      </w:r>
      <w:r w:rsidRPr="005C01A1">
        <w:t>s light, 142256. Has sequel: Archangel</w:t>
      </w:r>
      <w:r>
        <w:t>'</w:t>
      </w:r>
      <w:r w:rsidRPr="005C01A1">
        <w:t xml:space="preserve">s lineage, 143433. Read by Owen Scott in 12 hours, 34 minutes. Published 2022. RNZFB. </w:t>
      </w:r>
      <w:r w:rsidRPr="009C16A2">
        <w:rPr>
          <w:b/>
          <w:bCs/>
        </w:rPr>
        <w:t>Book number 142257.</w:t>
      </w:r>
    </w:p>
    <w:p w14:paraId="09ACAF1B" w14:textId="77777777" w:rsidR="000304E0" w:rsidRDefault="000304E0" w:rsidP="000304E0">
      <w:pPr>
        <w:pStyle w:val="Heading3"/>
      </w:pPr>
      <w:r w:rsidRPr="005C01A1">
        <w:t>General Fiction</w:t>
      </w:r>
    </w:p>
    <w:p w14:paraId="40C647DF" w14:textId="77777777" w:rsidR="000304E0" w:rsidRDefault="000304E0" w:rsidP="000304E0">
      <w:pPr>
        <w:pStyle w:val="Heading4"/>
      </w:pPr>
      <w:r w:rsidRPr="005C01A1">
        <w:t>Way of the peaceful warrior by Dan Millman</w:t>
      </w:r>
    </w:p>
    <w:p w14:paraId="11BFFE2C" w14:textId="77777777" w:rsidR="000304E0" w:rsidRPr="00A43C2B" w:rsidRDefault="000304E0" w:rsidP="009847D6">
      <w:r w:rsidRPr="005C01A1">
        <w:t>Way of the Peaceful Warrior by Dan Millman is a semi-autobiographical story about Dan, a talented but restless college gymnast whose life changes after meeting an enigmatic older man he calls Socrates. Through Socra</w:t>
      </w:r>
      <w:r w:rsidRPr="00F84AFE">
        <w:t>tes' unconventional teachings, Dan learns about discipline, mindfulness, overcoming fear and living fully in the present. The book is ultimately a journey of sel</w:t>
      </w:r>
      <w:r w:rsidRPr="005C01A1">
        <w:t xml:space="preserve">f-discovery, personal growth and finding meaning beyond achievement. Read by Paul Barrett in 7 hours, 26 minutes. Published 2006. RNZFB. </w:t>
      </w:r>
      <w:r w:rsidRPr="009C16A2">
        <w:rPr>
          <w:b/>
          <w:bCs/>
        </w:rPr>
        <w:t>Book number 144264.</w:t>
      </w:r>
    </w:p>
    <w:p w14:paraId="0D868E64" w14:textId="77777777" w:rsidR="000304E0" w:rsidRDefault="000304E0" w:rsidP="000304E0">
      <w:pPr>
        <w:pStyle w:val="Heading3"/>
      </w:pPr>
      <w:r w:rsidRPr="005C01A1">
        <w:t>Historical Novels</w:t>
      </w:r>
    </w:p>
    <w:p w14:paraId="7E1152D7" w14:textId="77777777" w:rsidR="000304E0" w:rsidRDefault="000304E0" w:rsidP="000304E0">
      <w:pPr>
        <w:pStyle w:val="Heading4"/>
      </w:pPr>
      <w:r w:rsidRPr="005C01A1">
        <w:t>The Italian correspondent by Belinda Alexandra</w:t>
      </w:r>
    </w:p>
    <w:p w14:paraId="79A3EB00" w14:textId="77777777" w:rsidR="000304E0" w:rsidRPr="00A43C2B" w:rsidRDefault="000304E0" w:rsidP="009847D6">
      <w:r w:rsidRPr="005C01A1">
        <w:t xml:space="preserve">Set against the backdrop of Italy during the rise of fascism, this captivating historical novel follows a young woman whose work as a journalist draws her into a dangerous world of secrets, politics, and resistance. As she uncovers the truth, she must navigate betrayal, courage, and love in a time of growing uncertainty. NZ Top 50. Read by Wendy Karstens in 13 hours, 22 minutes. Published 2026. RNZFB. </w:t>
      </w:r>
      <w:r w:rsidRPr="009C16A2">
        <w:rPr>
          <w:b/>
          <w:bCs/>
        </w:rPr>
        <w:t>Book number 144428.</w:t>
      </w:r>
    </w:p>
    <w:p w14:paraId="207B6A98" w14:textId="77777777" w:rsidR="000304E0" w:rsidRDefault="000304E0" w:rsidP="000304E0">
      <w:pPr>
        <w:pStyle w:val="Heading4"/>
      </w:pPr>
      <w:r w:rsidRPr="005C01A1">
        <w:t>The secret society of librarians by Kate Thompson</w:t>
      </w:r>
    </w:p>
    <w:p w14:paraId="39B50BFB" w14:textId="77777777" w:rsidR="000304E0" w:rsidRPr="00A43C2B" w:rsidRDefault="000304E0" w:rsidP="009847D6">
      <w:r w:rsidRPr="005C01A1">
        <w:t xml:space="preserve">A charming and magical story about a group of librarians who discover that their quiet world holds an extraordinary secret. When their library and its hidden mysteries are threatened, they must work together to protect the books, their community, and the magic within them. A warm tale of friendship, courage, and the power of stories. NZ Top 50. Read by Wendy Karstens in 14 hours, 51 minutes. Published 2026. RNZFB. </w:t>
      </w:r>
      <w:r w:rsidRPr="009C16A2">
        <w:rPr>
          <w:b/>
          <w:bCs/>
        </w:rPr>
        <w:t>Book number 144435.</w:t>
      </w:r>
    </w:p>
    <w:p w14:paraId="71996FF3" w14:textId="77777777" w:rsidR="000304E0" w:rsidRDefault="000304E0" w:rsidP="000304E0">
      <w:pPr>
        <w:pStyle w:val="Heading4"/>
      </w:pPr>
      <w:r w:rsidRPr="005C01A1">
        <w:t>The house of Wolf by Tony Robinson</w:t>
      </w:r>
    </w:p>
    <w:p w14:paraId="2668C054" w14:textId="77777777" w:rsidR="000304E0" w:rsidRPr="00A43C2B" w:rsidRDefault="000304E0" w:rsidP="009847D6">
      <w:r w:rsidRPr="005C01A1">
        <w:t>Set during the turbulent years of the English Civil War, this historical thriller follows a young man caught up in a dangerous world of political intrigue, betrayal, and violence. As loyalties shift and secrets emerge, he must fight to survive while uncovering the truth behind a powerful and mysterious family. Adult content advised. House of</w:t>
      </w:r>
      <w:r w:rsidRPr="005C01A1">
        <w:rPr>
          <w:noProof/>
        </w:rPr>
        <w:t xml:space="preserve"> Aethelwolf</w:t>
      </w:r>
      <w:r w:rsidRPr="005C01A1">
        <w:t xml:space="preserve"> series, book 1. Read by</w:t>
      </w:r>
      <w:r>
        <w:t xml:space="preserve"> </w:t>
      </w:r>
      <w:r w:rsidRPr="005C01A1">
        <w:t xml:space="preserve">Owen Scott in 15 hours, 52 minutes. Published 2025. RNZFB. </w:t>
      </w:r>
      <w:r w:rsidRPr="009C16A2">
        <w:rPr>
          <w:b/>
          <w:bCs/>
        </w:rPr>
        <w:t>Book number 144353.</w:t>
      </w:r>
    </w:p>
    <w:p w14:paraId="1BA72485" w14:textId="77777777" w:rsidR="000304E0" w:rsidRDefault="000304E0" w:rsidP="000304E0">
      <w:pPr>
        <w:pStyle w:val="Heading4"/>
      </w:pPr>
      <w:r w:rsidRPr="005C01A1">
        <w:t>The lion women of Tehran by Marjan Kamali</w:t>
      </w:r>
    </w:p>
    <w:p w14:paraId="7630B929" w14:textId="77777777" w:rsidR="000304E0" w:rsidRPr="00A43C2B" w:rsidRDefault="000304E0" w:rsidP="009847D6">
      <w:r w:rsidRPr="005C01A1">
        <w:t xml:space="preserve">The Lion Women of Tehran by Marjan Kamali follows Ellie and Homa, two girls from very different backgrounds who become close friends in 1950s Tehran. As they grow up, their lives take different paths, shaped by class, politics and their dreams for the future. When they reconnect years later, their friendship is tested by the growing political turmoil of the Iranian Revolution and a devastating betrayal. It is a moving story about friendship, courage, loyalty, feminism and redemption. Read by Sara Dakin in 12 hours, 45 minutes. Published 2024. RNZFB. </w:t>
      </w:r>
      <w:r w:rsidRPr="00292687">
        <w:rPr>
          <w:b/>
          <w:bCs/>
        </w:rPr>
        <w:t>Book number 143618.</w:t>
      </w:r>
    </w:p>
    <w:p w14:paraId="463C5899" w14:textId="77777777" w:rsidR="000304E0" w:rsidRPr="00F84AFE" w:rsidRDefault="000304E0" w:rsidP="000304E0">
      <w:pPr>
        <w:pStyle w:val="Heading4"/>
      </w:pPr>
      <w:r w:rsidRPr="005C01A1">
        <w:t>Crusader</w:t>
      </w:r>
      <w:r>
        <w:t>'</w:t>
      </w:r>
      <w:r w:rsidRPr="005C01A1">
        <w:t xml:space="preserve">s tomb by </w:t>
      </w:r>
      <w:r w:rsidRPr="00F84AFE">
        <w:t>A.J. Cronin</w:t>
      </w:r>
    </w:p>
    <w:p w14:paraId="141FC56B" w14:textId="77777777" w:rsidR="000304E0" w:rsidRPr="00A43C2B" w:rsidRDefault="000304E0" w:rsidP="009847D6">
      <w:r w:rsidRPr="00F84AFE">
        <w:t>Stephen Desmonde is a young man who abandons his expected career in the church to pursue his passion for painti</w:t>
      </w:r>
      <w:r w:rsidRPr="005C01A1">
        <w:t xml:space="preserve">ng. Facing family disapproval, poverty and public ridicule, Stephen remains devoted to his art. With the love and support of Jenny Dill, he finds the strength to continue pursuing his vision and ultimately seek recognition as an artist. Read by Christina Cie in 16 hours, 30 minutes. Published 2013. RNZFB. </w:t>
      </w:r>
      <w:r w:rsidRPr="00292687">
        <w:rPr>
          <w:b/>
          <w:bCs/>
        </w:rPr>
        <w:t>Book number 144076.</w:t>
      </w:r>
    </w:p>
    <w:p w14:paraId="21E55990" w14:textId="77777777" w:rsidR="000304E0" w:rsidRDefault="000304E0" w:rsidP="000304E0">
      <w:pPr>
        <w:pStyle w:val="Heading4"/>
      </w:pPr>
      <w:r w:rsidRPr="005C01A1">
        <w:t>Night train to Marrakech by Dinah Jefferies</w:t>
      </w:r>
    </w:p>
    <w:p w14:paraId="76A9ABEC" w14:textId="77777777" w:rsidR="000304E0" w:rsidRPr="00A43C2B" w:rsidRDefault="000304E0" w:rsidP="009847D6">
      <w:r w:rsidRPr="005C01A1">
        <w:t>Marrakech 1966. Vicky Baudin steps onto a train winding through Morocco, looking for the grandmother she has never met. It</w:t>
      </w:r>
      <w:r>
        <w:t>'</w:t>
      </w:r>
      <w:r w:rsidRPr="005C01A1">
        <w:t>s an epic journey that</w:t>
      </w:r>
      <w:r>
        <w:t>'</w:t>
      </w:r>
      <w:r w:rsidRPr="005C01A1">
        <w:t>ll take her to the edge of Atlas Mountains and closer to the answers she</w:t>
      </w:r>
      <w:r>
        <w:t>'</w:t>
      </w:r>
      <w:r w:rsidRPr="005C01A1">
        <w:t>s been craving all her life. But dark secrets whisper amongst the dunes. And in unlocking the mystery of Clemence</w:t>
      </w:r>
      <w:r>
        <w:t>'</w:t>
      </w:r>
      <w:r w:rsidRPr="005C01A1">
        <w:t xml:space="preserve">s past, Vicky will unearth great danger too. Daughters Of War series, book 3. Sequel to: The hidden palace, 143237. Read by Synthetic speech in 10 hours, 30 minutes. Published 2024. RNZFB. </w:t>
      </w:r>
      <w:r w:rsidRPr="00292687">
        <w:rPr>
          <w:b/>
          <w:bCs/>
        </w:rPr>
        <w:t>Book number 143238.</w:t>
      </w:r>
    </w:p>
    <w:p w14:paraId="663568EE" w14:textId="77777777" w:rsidR="000304E0" w:rsidRDefault="000304E0" w:rsidP="000304E0">
      <w:pPr>
        <w:pStyle w:val="Heading4"/>
      </w:pPr>
      <w:r w:rsidRPr="005C01A1">
        <w:t>Jane and the madness of Lord Byron by Stephanie Barron</w:t>
      </w:r>
    </w:p>
    <w:p w14:paraId="2A075764" w14:textId="77777777" w:rsidR="000304E0" w:rsidRPr="00A43C2B" w:rsidRDefault="000304E0" w:rsidP="009847D6">
      <w:r w:rsidRPr="005C01A1">
        <w:t>Not long after arriving at the English resort of Brighton, Jane finds herself caught up in the town</w:t>
      </w:r>
      <w:r>
        <w:t>'</w:t>
      </w:r>
      <w:r w:rsidRPr="005C01A1">
        <w:t>s turmoil when the body of a beautiful young society miss is discovered, lifeless, in the bedchamber of none other than George Gordon</w:t>
      </w:r>
      <w:r>
        <w:t>—</w:t>
      </w:r>
      <w:r w:rsidRPr="005C01A1">
        <w:t xml:space="preserve">otherwise known as Lord Byron. Jane Austen Mysteries series, book 10. Sequel to: Jane and the barque of frailty, 143192. Has sequel: Jane and the Canterbury tale, in production. Read by Christina Cie in 11 hours, 30 minutes. Published 2010. RNZFB. </w:t>
      </w:r>
      <w:r w:rsidRPr="00292687">
        <w:rPr>
          <w:b/>
          <w:bCs/>
        </w:rPr>
        <w:t>Book number 143240.</w:t>
      </w:r>
    </w:p>
    <w:p w14:paraId="76B06480" w14:textId="77777777" w:rsidR="000304E0" w:rsidRDefault="000304E0" w:rsidP="000304E0">
      <w:pPr>
        <w:pStyle w:val="Heading3"/>
      </w:pPr>
      <w:r w:rsidRPr="005C01A1">
        <w:t>Historical Romance</w:t>
      </w:r>
    </w:p>
    <w:p w14:paraId="680C8626" w14:textId="77777777" w:rsidR="000304E0" w:rsidRDefault="000304E0" w:rsidP="000304E0">
      <w:pPr>
        <w:pStyle w:val="Heading4"/>
      </w:pPr>
      <w:r w:rsidRPr="005C01A1">
        <w:t>The Hobart hotel by Mary-Lou Stephens</w:t>
      </w:r>
    </w:p>
    <w:p w14:paraId="43833F30" w14:textId="77777777" w:rsidR="000304E0" w:rsidRPr="00A43C2B" w:rsidRDefault="000304E0" w:rsidP="009847D6">
      <w:r w:rsidRPr="005C01A1">
        <w:t>Set in Tasmania during the 1940s, this historical novel follows the lives of the women connected to a grand Hobart hotel during a time of war and uncertainty. As secrets, romance, ambition, and danger unfold behind the hotel</w:t>
      </w:r>
      <w:r>
        <w:t>'</w:t>
      </w:r>
      <w:r w:rsidRPr="005C01A1">
        <w:t xml:space="preserve">s doors, their lives become intertwined in unexpected ways. A captivating story of friendship, resilience, and love. Read by Cheryl Lawton in 13 hours, 46 minutes. Published 2026. RNZFB. </w:t>
      </w:r>
      <w:r w:rsidRPr="00292687">
        <w:rPr>
          <w:b/>
          <w:bCs/>
        </w:rPr>
        <w:t>Book number 144398.</w:t>
      </w:r>
    </w:p>
    <w:p w14:paraId="1D1BF70C" w14:textId="77777777" w:rsidR="000304E0" w:rsidRDefault="000304E0" w:rsidP="000304E0">
      <w:pPr>
        <w:pStyle w:val="Heading4"/>
      </w:pPr>
      <w:r w:rsidRPr="005C01A1">
        <w:t>The last of the apple blossom by Mary-Lou Stephens</w:t>
      </w:r>
    </w:p>
    <w:p w14:paraId="54E13C55" w14:textId="77777777" w:rsidR="000304E0" w:rsidRPr="00292687" w:rsidRDefault="000304E0" w:rsidP="009847D6">
      <w:pPr>
        <w:rPr>
          <w:b/>
          <w:bCs/>
        </w:rPr>
      </w:pPr>
      <w:r w:rsidRPr="005C01A1">
        <w:t>A sweeping Australian family saga set in Tasmania</w:t>
      </w:r>
      <w:r>
        <w:t>'</w:t>
      </w:r>
      <w:r w:rsidRPr="005C01A1">
        <w:t>s Huon Valley. After the devastating 1967 bushfires destroy Catherine Turner</w:t>
      </w:r>
      <w:r>
        <w:t>'</w:t>
      </w:r>
      <w:r w:rsidRPr="005C01A1">
        <w:t>s family orchard and claim her brother</w:t>
      </w:r>
      <w:r>
        <w:t>'</w:t>
      </w:r>
      <w:r w:rsidRPr="005C01A1">
        <w:t>s life, she is determined to rebuild the family business despite her father</w:t>
      </w:r>
      <w:r>
        <w:t>'</w:t>
      </w:r>
      <w:r w:rsidRPr="005C01A1">
        <w:t>s belief that a woman cannot run it. Alongside neighbour Annie Pearson, Catherine faces love, loss, family secrets and the collapse of Tasmania</w:t>
      </w:r>
      <w:r>
        <w:t>'</w:t>
      </w:r>
      <w:r w:rsidRPr="005C01A1">
        <w:t xml:space="preserve">s apple industry. Read by Cheryl Lawton in 13 hours, 36 minutes. Published 2021. RNZFB. </w:t>
      </w:r>
      <w:r w:rsidRPr="00292687">
        <w:rPr>
          <w:b/>
          <w:bCs/>
        </w:rPr>
        <w:t>Book number 144301.</w:t>
      </w:r>
    </w:p>
    <w:p w14:paraId="5FD472D3" w14:textId="77777777" w:rsidR="000304E0" w:rsidRDefault="000304E0" w:rsidP="000304E0">
      <w:pPr>
        <w:pStyle w:val="Heading3"/>
      </w:pPr>
      <w:r w:rsidRPr="005C01A1">
        <w:t>Humour</w:t>
      </w:r>
    </w:p>
    <w:p w14:paraId="744602B5" w14:textId="77777777" w:rsidR="000304E0" w:rsidRDefault="000304E0" w:rsidP="000304E0">
      <w:pPr>
        <w:pStyle w:val="Heading4"/>
      </w:pPr>
      <w:r w:rsidRPr="005C01A1">
        <w:t>Party boy by Breton Dukes</w:t>
      </w:r>
    </w:p>
    <w:p w14:paraId="3CE2D5D6" w14:textId="77777777" w:rsidR="000304E0" w:rsidRPr="00A43C2B" w:rsidRDefault="000304E0" w:rsidP="009847D6">
      <w:r w:rsidRPr="005C01A1">
        <w:t>Marco is stressed. On one hand, he</w:t>
      </w:r>
      <w:r>
        <w:t>'</w:t>
      </w:r>
      <w:r w:rsidRPr="005C01A1">
        <w:t>s a cook in a progressive city bar, a married father of three, doing all he can to raise his boys right. On the other (slightly burnt) hand, his life is chaos. Every day seems full of cruel and unusual obstacles, from temperamental arancini to a car breakdown at the worst possible time. Painkillers and booze can only do so much to protect him from the fallout of his adolescence</w:t>
      </w:r>
      <w:r>
        <w:t>—</w:t>
      </w:r>
      <w:r w:rsidRPr="005C01A1">
        <w:t>the bullying, the fear, the things that were done to him and the things he did. Now his fiftieth birthday is approaching, and all the ghosts of his life are invited to the party. It feels like his last chance, though he isn</w:t>
      </w:r>
      <w:r>
        <w:t>'</w:t>
      </w:r>
      <w:r w:rsidRPr="005C01A1">
        <w:t>t sure for what.</w:t>
      </w:r>
      <w:r>
        <w:t xml:space="preserve"> </w:t>
      </w:r>
      <w:r w:rsidRPr="005C01A1">
        <w:t xml:space="preserve">Top 5 NZ Fiction in Listener for February 2026. Adult content advised. Read by Kevin Keys in 8 hours, 37 minutes. Published 2026. RNZFB. </w:t>
      </w:r>
      <w:r w:rsidRPr="00292687">
        <w:rPr>
          <w:b/>
          <w:bCs/>
        </w:rPr>
        <w:t>Book number 144359.</w:t>
      </w:r>
    </w:p>
    <w:p w14:paraId="653244C9" w14:textId="77777777" w:rsidR="000304E0" w:rsidRDefault="000304E0" w:rsidP="000304E0">
      <w:pPr>
        <w:pStyle w:val="Heading4"/>
      </w:pPr>
      <w:r w:rsidRPr="005C01A1">
        <w:t>Twisted twenty-six by Janet Evanovich</w:t>
      </w:r>
    </w:p>
    <w:p w14:paraId="5485CF40" w14:textId="77777777" w:rsidR="000304E0" w:rsidRPr="00A43C2B" w:rsidRDefault="000304E0" w:rsidP="009847D6">
      <w:r w:rsidRPr="005C01A1">
        <w:t>When Grandma Mazur</w:t>
      </w:r>
      <w:r>
        <w:t>'</w:t>
      </w:r>
      <w:r w:rsidRPr="005C01A1">
        <w:t xml:space="preserve">s new husband, gangster Jimmy Rosolli, dies just 45 minutes after their wedding, his former criminal associates believe Grandma is hiding the keys to a valuable financial fortune. Stephanie must protect her beloved grandmother while dealing with gangsters, danger and plenty of chaotic humour. Stephanie Plum series, book 26. Sequel to: Look alive twenty-five, 143385. Has sequel: Fortune and glory: Tantalizing twenty-seven, not yet in collection. Read by Janice Finn in 8 hours, 10 minutes. Published 2019. RNZFB. </w:t>
      </w:r>
      <w:r w:rsidRPr="00292687">
        <w:rPr>
          <w:b/>
          <w:bCs/>
        </w:rPr>
        <w:t>Book number 143386.</w:t>
      </w:r>
    </w:p>
    <w:p w14:paraId="2C6CAA3C" w14:textId="77777777" w:rsidR="000304E0" w:rsidRDefault="000304E0" w:rsidP="000304E0">
      <w:pPr>
        <w:pStyle w:val="Heading3"/>
      </w:pPr>
      <w:r w:rsidRPr="005C01A1">
        <w:t>Mystery And Detective Stories</w:t>
      </w:r>
    </w:p>
    <w:p w14:paraId="5FCB8D6C" w14:textId="77777777" w:rsidR="000304E0" w:rsidRDefault="000304E0" w:rsidP="000304E0">
      <w:pPr>
        <w:pStyle w:val="Heading4"/>
      </w:pPr>
      <w:r w:rsidRPr="005C01A1">
        <w:t>Theo of Golden by Allen Levi</w:t>
      </w:r>
    </w:p>
    <w:p w14:paraId="1EFD48F8" w14:textId="77777777" w:rsidR="000304E0" w:rsidRPr="00292687" w:rsidRDefault="000304E0" w:rsidP="009847D6">
      <w:pPr>
        <w:rPr>
          <w:b/>
          <w:bCs/>
        </w:rPr>
      </w:pPr>
      <w:r w:rsidRPr="005C01A1">
        <w:t xml:space="preserve">Questions linger about Theo, a pleasant but mysterious stranger, after his arrival in the southern city of Golden. Who is he, and why is he here? He arrives early one spring and by </w:t>
      </w:r>
      <w:r w:rsidRPr="005C01A1">
        <w:rPr>
          <w:noProof/>
        </w:rPr>
        <w:t>chance</w:t>
      </w:r>
      <w:r w:rsidRPr="005C01A1">
        <w:t xml:space="preserve"> or is it? He visits a coffee shop where 92 framed pencil portraits are on display. Inspired, Theo sets out on a mission of purchasing all the portraits one at a time and quietly bestowing them on their</w:t>
      </w:r>
      <w:r>
        <w:t xml:space="preserve"> </w:t>
      </w:r>
      <w:r w:rsidRPr="00F84AFE">
        <w:t xml:space="preserve">"rightful owners". Stories are told; friendships are born; and lives are changed. Read by Bruce Hopkins in 12 hours, 2 minutes. Published 2025. RNZFB. </w:t>
      </w:r>
      <w:r w:rsidRPr="00292687">
        <w:rPr>
          <w:b/>
          <w:bCs/>
        </w:rPr>
        <w:t>Book number 144449.</w:t>
      </w:r>
    </w:p>
    <w:p w14:paraId="75E518AC" w14:textId="77777777" w:rsidR="000304E0" w:rsidRPr="00F84AFE" w:rsidRDefault="000304E0" w:rsidP="000304E0">
      <w:pPr>
        <w:pStyle w:val="Heading4"/>
      </w:pPr>
      <w:r w:rsidRPr="00F84AFE">
        <w:t>Gravity let me go by Trent Dalton</w:t>
      </w:r>
    </w:p>
    <w:p w14:paraId="70F082BB" w14:textId="77777777" w:rsidR="000304E0" w:rsidRPr="00F84AFE" w:rsidRDefault="000304E0" w:rsidP="009847D6">
      <w:r w:rsidRPr="00F84AFE">
        <w:t xml:space="preserve">A moving and imaginative story that follows a young man whose life is changed by unexpected encounters and the mysteries surrounding his family. Blending humour, heartbreak, and hope, the novel explores love, loss, belonging, and the extraordinary connections that can shape our lives. NZ Top 50. Adult content advised. Read by Paul Barrett in 12 hours, 21 minutes. Published 2025. RNZFB. </w:t>
      </w:r>
      <w:r w:rsidRPr="00292687">
        <w:rPr>
          <w:b/>
          <w:bCs/>
        </w:rPr>
        <w:t>Book number 144094.</w:t>
      </w:r>
    </w:p>
    <w:p w14:paraId="55D430B3" w14:textId="77777777" w:rsidR="000304E0" w:rsidRDefault="000304E0" w:rsidP="000304E0">
      <w:pPr>
        <w:pStyle w:val="Heading4"/>
      </w:pPr>
      <w:r w:rsidRPr="00F84AFE">
        <w:t>Stolen in death by J.D. Robb</w:t>
      </w:r>
    </w:p>
    <w:p w14:paraId="485D2B1A" w14:textId="77777777" w:rsidR="000304E0" w:rsidRPr="00A43C2B" w:rsidRDefault="000304E0" w:rsidP="00585DB3">
      <w:r w:rsidRPr="005C01A1">
        <w:t xml:space="preserve">A blow to the head with a block of amethyst has left multibillionaire Nathan Barrister dead. Meanwhile, a nearby vault, its door ajar, sits filled with priceless paintings, jewellery and other treasures and yet, only one item seems to be missing. Is this a simple case of a burglar caught in the act or does Eve have a much bigger, bloodier mystery to solve? Adult content advised. In Death series, book 62. Sequel to: Framed in death, 144182. Has sequel: Fury in death, not yet in collection. Read by Janice Finn in 11 hours, 38 minutes. Published 2026. RNZFB. </w:t>
      </w:r>
      <w:r w:rsidRPr="00292687">
        <w:rPr>
          <w:b/>
          <w:bCs/>
        </w:rPr>
        <w:t>Book number 144325.</w:t>
      </w:r>
    </w:p>
    <w:p w14:paraId="394B69C0" w14:textId="77777777" w:rsidR="000304E0" w:rsidRDefault="000304E0" w:rsidP="000304E0">
      <w:pPr>
        <w:pStyle w:val="Heading4"/>
      </w:pPr>
      <w:r w:rsidRPr="005C01A1">
        <w:t>The teacher by Freida McFadden</w:t>
      </w:r>
    </w:p>
    <w:p w14:paraId="1D24B468" w14:textId="77777777" w:rsidR="000304E0" w:rsidRPr="00A43C2B" w:rsidRDefault="000304E0" w:rsidP="00585DB3">
      <w:r w:rsidRPr="005C01A1">
        <w:t xml:space="preserve">A teacher at a prestigious school becomes caught up in a disturbing mystery when a seemingly ordinary student begins behaving strangely. As secrets and lies start to unravel, she discovers that the people around her may not be who they appear to be. A gripping psychological thriller filled with twists, suspicion, and shocking revelations. Read by Romy Hooper in 9 hours, 22 minutes. Published 2024. RNZFB. </w:t>
      </w:r>
      <w:r w:rsidRPr="00292687">
        <w:rPr>
          <w:b/>
          <w:bCs/>
        </w:rPr>
        <w:t>Book number 143279.</w:t>
      </w:r>
    </w:p>
    <w:p w14:paraId="2429C277" w14:textId="77777777" w:rsidR="000304E0" w:rsidRDefault="000304E0" w:rsidP="000304E0">
      <w:pPr>
        <w:pStyle w:val="Heading4"/>
      </w:pPr>
      <w:r w:rsidRPr="005C01A1">
        <w:t>The impossible fortune by Richard Osman</w:t>
      </w:r>
    </w:p>
    <w:p w14:paraId="71160A0C" w14:textId="77777777" w:rsidR="000304E0" w:rsidRPr="00A43C2B" w:rsidRDefault="000304E0" w:rsidP="00585DB3">
      <w:r w:rsidRPr="005C01A1">
        <w:t xml:space="preserve">The Thursday Murder Club is back for another puzzling case when a mysterious fortune, a suspicious death, and a trail of secrets draw the friends into a dangerous investigation. With their trademark wit and clever detective work, they must unravel the mystery before someone else gets hurt. A charming blend of humour, friendship, and murder mystery. The Thursday Murder Club series, book 5. Sequel to: The last devil to die, 142965. Read by Owen Scott in 10 hours, 8 minutes. Published 2025. RNZFB. </w:t>
      </w:r>
      <w:r w:rsidRPr="00292687">
        <w:rPr>
          <w:b/>
          <w:bCs/>
        </w:rPr>
        <w:t>Book number 143976.</w:t>
      </w:r>
    </w:p>
    <w:p w14:paraId="758C5EC0" w14:textId="77777777" w:rsidR="000304E0" w:rsidRPr="00F84AFE" w:rsidRDefault="000304E0" w:rsidP="000304E0">
      <w:pPr>
        <w:pStyle w:val="Heading4"/>
      </w:pPr>
      <w:r w:rsidRPr="005C01A1">
        <w:t xml:space="preserve">Sugar and </w:t>
      </w:r>
      <w:r w:rsidRPr="00F84AFE">
        <w:rPr>
          <w:noProof/>
        </w:rPr>
        <w:t>spite</w:t>
      </w:r>
      <w:r w:rsidRPr="00F84AFE">
        <w:t xml:space="preserve"> by M.C. Beaton</w:t>
      </w:r>
    </w:p>
    <w:p w14:paraId="251BD746" w14:textId="77777777" w:rsidR="000304E0" w:rsidRPr="00A43C2B" w:rsidRDefault="000304E0" w:rsidP="00585DB3">
      <w:r w:rsidRPr="00F84AFE">
        <w:t xml:space="preserve">Sugar and Spite by M.C. Beaton is the 36th Agatha Raisin mystery. When a birdwatcher is found dead in the Cotswolds, Agatha suspects murder and begins investigating the feuding group of bird enthusiasts. As she uncovers bitter rivalries, old secrets and a growing list of suspects, Agatha must solve the case before another "twitcher" becomes a victim—and before she puts herself in danger. Agatha Raisin series, book 36. Sequel to: Killing time, 143314. Read by Penelope Keith in 7 hours, 1 minute. Published 2025. </w:t>
      </w:r>
      <w:r w:rsidRPr="00F84AFE">
        <w:rPr>
          <w:noProof/>
        </w:rPr>
        <w:t>Ulverscroft</w:t>
      </w:r>
      <w:r w:rsidRPr="00F84AFE">
        <w:t xml:space="preserve">. </w:t>
      </w:r>
      <w:r w:rsidRPr="00292687">
        <w:rPr>
          <w:b/>
          <w:bCs/>
        </w:rPr>
        <w:t>Book number 144185.</w:t>
      </w:r>
    </w:p>
    <w:p w14:paraId="381E6515" w14:textId="77777777" w:rsidR="000304E0" w:rsidRDefault="000304E0" w:rsidP="000304E0">
      <w:pPr>
        <w:pStyle w:val="Heading4"/>
      </w:pPr>
      <w:r w:rsidRPr="005C01A1">
        <w:t>The midnight estate by Kelly Rimmer</w:t>
      </w:r>
    </w:p>
    <w:p w14:paraId="0118A981" w14:textId="77777777" w:rsidR="000304E0" w:rsidRPr="00A43C2B" w:rsidRDefault="000304E0" w:rsidP="00585DB3">
      <w:r w:rsidRPr="005C01A1">
        <w:t>Fiona Winslow returns to her crumbling family estate on Australia</w:t>
      </w:r>
      <w:r>
        <w:t>'</w:t>
      </w:r>
      <w:r w:rsidRPr="005C01A1">
        <w:t>s east coast, determined to restore it despite her mother</w:t>
      </w:r>
      <w:r>
        <w:t>'</w:t>
      </w:r>
      <w:r w:rsidRPr="005C01A1">
        <w:t>s objections. When she discovers a mysterious book called The Midnight Estate, its story of love, loss and betrayal begins to eerily mirror her own family</w:t>
      </w:r>
      <w:r>
        <w:t>'</w:t>
      </w:r>
      <w:r w:rsidRPr="005C01A1">
        <w:t xml:space="preserve">s past. As Fiona uncovers long-buried secrets, she must question how well she really knows her family. A haunting, atmospheric gothic mystery about family, secrets, love and betrayal. Read by Siho Ellsmore in 12 hours, 14 minutes. Published 2025. </w:t>
      </w:r>
      <w:r w:rsidRPr="005C01A1">
        <w:rPr>
          <w:noProof/>
        </w:rPr>
        <w:t>Ulverscroft</w:t>
      </w:r>
      <w:r w:rsidRPr="005C01A1">
        <w:t xml:space="preserve">. </w:t>
      </w:r>
      <w:r w:rsidRPr="00292687">
        <w:rPr>
          <w:b/>
          <w:bCs/>
        </w:rPr>
        <w:t>Book number 144187.</w:t>
      </w:r>
    </w:p>
    <w:p w14:paraId="2A2B694B" w14:textId="77777777" w:rsidR="000304E0" w:rsidRDefault="000304E0" w:rsidP="000304E0">
      <w:pPr>
        <w:pStyle w:val="Heading4"/>
      </w:pPr>
      <w:r w:rsidRPr="005C01A1">
        <w:t>The devil</w:t>
      </w:r>
      <w:r>
        <w:t>'</w:t>
      </w:r>
      <w:r w:rsidRPr="005C01A1">
        <w:t>s in the details by Mary Jane Maffini</w:t>
      </w:r>
    </w:p>
    <w:p w14:paraId="5E733B43" w14:textId="77777777" w:rsidR="000304E0" w:rsidRPr="00A43C2B" w:rsidRDefault="000304E0" w:rsidP="00585DB3">
      <w:r w:rsidRPr="005C01A1">
        <w:t>A cosy mystery featuring lawyer and vi</w:t>
      </w:r>
      <w:r w:rsidRPr="00F84AFE">
        <w:t>ctims' rights advocate Camilla MacPhee. When an old university acquaintance unexpectedly dies and names Camilla as her next of kin, Camilla starts investigating the woman's mysterious past. She soon uncovers links to a violent revolutionary</w:t>
      </w:r>
      <w:r w:rsidRPr="005C01A1">
        <w:t xml:space="preserve"> group from decades earlier, while people connected to her investigation begin turning up dead. With danger closing in, Camilla must uncover the truth before she becomes the next victim or gets arrested for a crime she didn</w:t>
      </w:r>
      <w:r>
        <w:t>'</w:t>
      </w:r>
      <w:r w:rsidRPr="005C01A1">
        <w:t>t commit. Camilla MacPhee series, book 4. Sequel to: Little boy blues, 106719. Has sequel: The dead don</w:t>
      </w:r>
      <w:r>
        <w:t>'</w:t>
      </w:r>
      <w:r w:rsidRPr="005C01A1">
        <w:t xml:space="preserve">t get out much, in production. Read by Romy Hooper in 9 hours, 24 minutes. Published 2004. RNZFB. </w:t>
      </w:r>
      <w:r w:rsidRPr="00292687">
        <w:rPr>
          <w:b/>
          <w:bCs/>
        </w:rPr>
        <w:t>Book number 143522.</w:t>
      </w:r>
    </w:p>
    <w:p w14:paraId="05B55698" w14:textId="77777777" w:rsidR="000304E0" w:rsidRDefault="000304E0" w:rsidP="000304E0">
      <w:pPr>
        <w:pStyle w:val="Heading4"/>
      </w:pPr>
      <w:r w:rsidRPr="005C01A1">
        <w:t>The sweet remnants of summer by Alexander McCall Smith</w:t>
      </w:r>
    </w:p>
    <w:p w14:paraId="18C7A78A" w14:textId="77777777" w:rsidR="000304E0" w:rsidRPr="00A43C2B" w:rsidRDefault="000304E0" w:rsidP="00585DB3">
      <w:r w:rsidRPr="005C01A1">
        <w:t xml:space="preserve">Isabel becomes involved in a family dispute between a brother and sister whose opposing political views threaten to tear their family apart. Meanwhile, her husband Jamie investigates possible favouritism in the selection of a new cellist. With gentle humour and thoughtful observations on morality, politics and relationships, Isabel and Jamie try to bring harmony to the people around them. Isabel Dalhousie series, book 14. Sequel to: The geometry of holding hands, 144048. Has sequel: The conditions of unconditional love, in production. Read by Janice Finn in 7 hours, 17 minutes. Published 2022. RNZFB. </w:t>
      </w:r>
      <w:r w:rsidRPr="00292687">
        <w:rPr>
          <w:b/>
          <w:bCs/>
        </w:rPr>
        <w:t>Book number 144049.</w:t>
      </w:r>
    </w:p>
    <w:p w14:paraId="3E7313F4" w14:textId="77777777" w:rsidR="000304E0" w:rsidRDefault="000304E0" w:rsidP="000304E0">
      <w:pPr>
        <w:pStyle w:val="Heading3"/>
      </w:pPr>
      <w:r w:rsidRPr="005C01A1">
        <w:t>NZ and Pacific Novels</w:t>
      </w:r>
    </w:p>
    <w:p w14:paraId="5FD141AB" w14:textId="77777777" w:rsidR="000304E0" w:rsidRDefault="000304E0" w:rsidP="000304E0">
      <w:pPr>
        <w:pStyle w:val="Heading4"/>
      </w:pPr>
      <w:r w:rsidRPr="005C01A1">
        <w:t xml:space="preserve">Star gazers by Duncan </w:t>
      </w:r>
      <w:r w:rsidRPr="005C01A1">
        <w:rPr>
          <w:noProof/>
        </w:rPr>
        <w:t>Sarkies</w:t>
      </w:r>
    </w:p>
    <w:p w14:paraId="79D128A4" w14:textId="77777777" w:rsidR="000304E0" w:rsidRPr="00A43C2B" w:rsidRDefault="000304E0" w:rsidP="00585DB3">
      <w:r w:rsidRPr="005C01A1">
        <w:t xml:space="preserve">A darkly comic political satire set in the competitive world of New Zealand alpaca breeding. When a disputed election, a mysterious illness and accusations of corruption threaten the alpaca community, vet Willemijn sets out to uncover the truth. As powerful breeders manipulate the media and democratic processes for their own interests, the novel explores greed, corruption, animal welfare and the fragility of democracy—all through the wonderfully absurd lens of alpaca society. 2026 Ockham Book Awards longlist nominee for Fiction. Read by Kevin Keys in 8 hours, 45 minutes. Published 2025. RNZFB. </w:t>
      </w:r>
      <w:r w:rsidRPr="00292687">
        <w:rPr>
          <w:b/>
          <w:bCs/>
        </w:rPr>
        <w:t>Book number 144287.</w:t>
      </w:r>
    </w:p>
    <w:p w14:paraId="68110E84" w14:textId="77777777" w:rsidR="000304E0" w:rsidRDefault="000304E0" w:rsidP="000304E0">
      <w:pPr>
        <w:pStyle w:val="Heading4"/>
      </w:pPr>
      <w:r w:rsidRPr="005C01A1">
        <w:t>Lost souls by Jenny Haworth</w:t>
      </w:r>
    </w:p>
    <w:p w14:paraId="7166D05E" w14:textId="77777777" w:rsidR="000304E0" w:rsidRPr="00A43C2B" w:rsidRDefault="000304E0" w:rsidP="00585DB3">
      <w:r w:rsidRPr="005C01A1">
        <w:t xml:space="preserve">Lost Souls by Jenny Haworth is a historical novel set around the South African (Boer) War. It follows Luke Macpherson, an ageing New Zealand veteran haunted by his wartime experiences. When his nephew prepares to leave for World War II, Luke revisits the diaries and memories of his time in South Africa, confronting painful family secrets and the brutal reality behind the patriotic image of war. The novel explores war, family, loss and the lasting effects of trauma. Read by Paul Barrett in 10 hours, 5 minutes. Published 2005. RNZFB. </w:t>
      </w:r>
      <w:r w:rsidRPr="00292687">
        <w:rPr>
          <w:b/>
          <w:bCs/>
        </w:rPr>
        <w:t>Book number 143551.</w:t>
      </w:r>
    </w:p>
    <w:p w14:paraId="10548E01" w14:textId="77777777" w:rsidR="000304E0" w:rsidRDefault="000304E0" w:rsidP="000304E0">
      <w:pPr>
        <w:pStyle w:val="Heading3"/>
      </w:pPr>
      <w:r w:rsidRPr="005C01A1">
        <w:t>Romance</w:t>
      </w:r>
    </w:p>
    <w:p w14:paraId="16D8668D" w14:textId="77777777" w:rsidR="000304E0" w:rsidRDefault="000304E0" w:rsidP="000304E0">
      <w:pPr>
        <w:pStyle w:val="Heading4"/>
      </w:pPr>
      <w:r w:rsidRPr="005C01A1">
        <w:t>People we meet on vacation by Emily Henry</w:t>
      </w:r>
    </w:p>
    <w:p w14:paraId="06E2ECD1" w14:textId="77777777" w:rsidR="000304E0" w:rsidRPr="00A43C2B" w:rsidRDefault="000304E0" w:rsidP="00585DB3">
      <w:r w:rsidRPr="005C01A1">
        <w:t xml:space="preserve">Poppy and Alex, two best friends who are complete opposites. Every summer for ten years, they take a holiday together, until a falling-out ends their tradition. Two years later, Poppy convinces Alex to take one more trip with her, hoping to repair their friendship. Along the way, they confront what went wrong between them and realise that their relationship may be more complicated and romantic than they ever admitted. NZ Top 50. Read by Madeleine Lynch in 11 hours, 37 minutes. Published 2022. RNZFB. </w:t>
      </w:r>
      <w:r w:rsidRPr="00292687">
        <w:rPr>
          <w:b/>
          <w:bCs/>
        </w:rPr>
        <w:t>Book number 144283.</w:t>
      </w:r>
    </w:p>
    <w:p w14:paraId="4AA3CD3D" w14:textId="77777777" w:rsidR="000304E0" w:rsidRDefault="000304E0" w:rsidP="000304E0">
      <w:pPr>
        <w:pStyle w:val="Heading3"/>
      </w:pPr>
      <w:r w:rsidRPr="005C01A1">
        <w:t>Science Fiction</w:t>
      </w:r>
    </w:p>
    <w:p w14:paraId="090589A9" w14:textId="77777777" w:rsidR="000304E0" w:rsidRDefault="000304E0" w:rsidP="000304E0">
      <w:pPr>
        <w:pStyle w:val="Heading4"/>
      </w:pPr>
      <w:r w:rsidRPr="005C01A1">
        <w:t>Project Hail Mary by Andy Weir</w:t>
      </w:r>
    </w:p>
    <w:p w14:paraId="347ECC79" w14:textId="77777777" w:rsidR="000304E0" w:rsidRPr="00A43C2B" w:rsidRDefault="000304E0" w:rsidP="00585DB3">
      <w:r w:rsidRPr="005C01A1">
        <w:t xml:space="preserve">Ryland Grace awakens on a spaceship far from Earth with no memory and two dead crewmates. As he begins to remember the details of his impossible mission to try to save humanity from an extinction-level threat, he encounters an unexpected ally. Top 5 Fiction in Listener 2026. Adult content advised. Read by Bruce Hopkins in 17 hours, 2 minutes. Published 2021. RNZFB. </w:t>
      </w:r>
      <w:r w:rsidRPr="00292687">
        <w:rPr>
          <w:b/>
          <w:bCs/>
        </w:rPr>
        <w:t>Book number 144411.</w:t>
      </w:r>
    </w:p>
    <w:p w14:paraId="7F76FAA5" w14:textId="77777777" w:rsidR="000304E0" w:rsidRDefault="000304E0" w:rsidP="000304E0">
      <w:pPr>
        <w:pStyle w:val="Heading3"/>
      </w:pPr>
      <w:r w:rsidRPr="005C01A1">
        <w:t>Short Stories and Essays</w:t>
      </w:r>
    </w:p>
    <w:p w14:paraId="127A9118" w14:textId="77777777" w:rsidR="000304E0" w:rsidRDefault="000304E0" w:rsidP="000304E0">
      <w:pPr>
        <w:pStyle w:val="Heading4"/>
      </w:pPr>
      <w:r w:rsidRPr="005C01A1">
        <w:t>Pastoral Care and other stories by John Prins</w:t>
      </w:r>
    </w:p>
    <w:p w14:paraId="031CF0A8" w14:textId="77777777" w:rsidR="000304E0" w:rsidRPr="00A43C2B" w:rsidRDefault="000304E0" w:rsidP="00585DB3">
      <w:r w:rsidRPr="005C01A1">
        <w:t xml:space="preserve">These witty, perceptive and beautifully written stories explore the limits of choice and the ache of compromise in everyday life. On the shores of Lake </w:t>
      </w:r>
      <w:r w:rsidRPr="005C01A1">
        <w:rPr>
          <w:noProof/>
        </w:rPr>
        <w:t>Pukaki</w:t>
      </w:r>
      <w:r w:rsidRPr="005C01A1">
        <w:t>; in Auckland kitchens, bedrooms and Lego-strewn living rooms; in staffrooms and at school events; while walking the dog, pushing the pram, or navigating peak-hour traffic with a child kicking the back of the driver</w:t>
      </w:r>
      <w:r>
        <w:t>'</w:t>
      </w:r>
      <w:r w:rsidRPr="005C01A1">
        <w:t>s seat</w:t>
      </w:r>
      <w:r>
        <w:t>—</w:t>
      </w:r>
      <w:r w:rsidRPr="005C01A1">
        <w:t xml:space="preserve">in these settings and more, John Prins blends wry humour with emotional depth to shine a light into the dark gulf between youthful dreams and the obligation-bound reality of adult lives and relationships. Winner of the Hubert Church Prize for Fiction, Best First Book Award at the Ockham Book Awards 2026. Read by Elisabeth Easther in 7 hours, 21 minutes. Published 2025. RNZFB. </w:t>
      </w:r>
      <w:r w:rsidRPr="00292687">
        <w:rPr>
          <w:b/>
          <w:bCs/>
        </w:rPr>
        <w:t>Book number 144480.</w:t>
      </w:r>
    </w:p>
    <w:p w14:paraId="08491395" w14:textId="77777777" w:rsidR="000304E0" w:rsidRDefault="000304E0" w:rsidP="000304E0">
      <w:pPr>
        <w:pStyle w:val="Heading3"/>
      </w:pPr>
      <w:r w:rsidRPr="005C01A1">
        <w:t>The Family</w:t>
      </w:r>
    </w:p>
    <w:p w14:paraId="7680F798" w14:textId="77777777" w:rsidR="000304E0" w:rsidRDefault="000304E0" w:rsidP="000304E0">
      <w:pPr>
        <w:pStyle w:val="Heading4"/>
      </w:pPr>
      <w:r w:rsidRPr="005C01A1">
        <w:t>Felicia</w:t>
      </w:r>
      <w:r>
        <w:t>'</w:t>
      </w:r>
      <w:r w:rsidRPr="005C01A1">
        <w:t>s favourites by Danielle Steel</w:t>
      </w:r>
    </w:p>
    <w:p w14:paraId="4CA78974" w14:textId="77777777" w:rsidR="000304E0" w:rsidRPr="00A43C2B" w:rsidRDefault="000304E0" w:rsidP="00585DB3">
      <w:r w:rsidRPr="005C01A1">
        <w:t>A mother they will always remember. A legacy they will treasure forever. Grieving the sudden loss of their beloved mother, five sisters each receive a mysterious letter exactly one month after her death. Felicia Morgan Weston</w:t>
      </w:r>
      <w:r>
        <w:t>'</w:t>
      </w:r>
      <w:r w:rsidRPr="005C01A1">
        <w:t>s message to her daughters reveals an astonishing secret, upending everything they thought they knew. Widowed at a young age, Felicia devoted herself to raising her young daughters alone. But, unbeknownst to the world and even her own family, she also harboured a breathtaking secret: under the alias Morgan Reed, she became a bestselling thriller writer, whose novels topped the bestseller charts and captivated millions. As Felicia</w:t>
      </w:r>
      <w:r>
        <w:t>'</w:t>
      </w:r>
      <w:r w:rsidRPr="005C01A1">
        <w:t>s daughters grapple with the startling truth of their mother</w:t>
      </w:r>
      <w:r>
        <w:t>'</w:t>
      </w:r>
      <w:r w:rsidRPr="005C01A1">
        <w:t>s double life, they rediscover the depth and resilience of the love that shaped their lives. Can their mother</w:t>
      </w:r>
      <w:r>
        <w:t>'</w:t>
      </w:r>
      <w:r w:rsidRPr="005C01A1">
        <w:t xml:space="preserve">s hidden past help them to forge a new path for the future? NZ Top 50. Read by Anne Speir in 8 hours. Published 2026. RNZFB. </w:t>
      </w:r>
      <w:r w:rsidRPr="00292687">
        <w:rPr>
          <w:b/>
          <w:bCs/>
        </w:rPr>
        <w:t>Book number 144423.</w:t>
      </w:r>
    </w:p>
    <w:p w14:paraId="525112D0" w14:textId="77777777" w:rsidR="000304E0" w:rsidRDefault="000304E0" w:rsidP="000304E0">
      <w:pPr>
        <w:pStyle w:val="Heading3"/>
      </w:pPr>
      <w:r w:rsidRPr="005C01A1">
        <w:t>Thrillers</w:t>
      </w:r>
    </w:p>
    <w:p w14:paraId="0B4B9014" w14:textId="77777777" w:rsidR="000304E0" w:rsidRDefault="000304E0" w:rsidP="000304E0">
      <w:pPr>
        <w:pStyle w:val="Heading4"/>
      </w:pPr>
      <w:r w:rsidRPr="005C01A1">
        <w:t>Never lie by Freida McFadden</w:t>
      </w:r>
    </w:p>
    <w:p w14:paraId="6CE312EC" w14:textId="77777777" w:rsidR="000304E0" w:rsidRPr="00A43C2B" w:rsidRDefault="000304E0" w:rsidP="00585DB3">
      <w:r w:rsidRPr="005C01A1">
        <w:t>Newlyweds Tricia and Ethan, become trapped by a snowstorm while viewing a secluded mansion once owned by a psychiatrist who mysteriously disappeared. Tricia discovers recordings of the doctor</w:t>
      </w:r>
      <w:r>
        <w:t>'</w:t>
      </w:r>
      <w:r w:rsidRPr="005C01A1">
        <w:t xml:space="preserve">s therapy sessions and begins listening, uncovering disturbing secrets and a web of lies surrounding the disappearance. As the truth slowly emerges, Tricia realises that the house and possibly her husband may be hiding more than she ever imagined. Adult content advised. Read by Catriona MacLeod in 6 hours, 41 minutes. Published 2022. RNZFB. </w:t>
      </w:r>
      <w:r w:rsidRPr="00292687">
        <w:rPr>
          <w:b/>
          <w:bCs/>
        </w:rPr>
        <w:t>Book number 144288.</w:t>
      </w:r>
    </w:p>
    <w:p w14:paraId="5E59E8C2" w14:textId="77777777" w:rsidR="000304E0" w:rsidRDefault="000304E0" w:rsidP="000304E0">
      <w:pPr>
        <w:pStyle w:val="Heading4"/>
      </w:pPr>
      <w:r w:rsidRPr="005C01A1">
        <w:t>No one will know: a novel by Rose Carlyle</w:t>
      </w:r>
    </w:p>
    <w:p w14:paraId="3A435296" w14:textId="77777777" w:rsidR="000304E0" w:rsidRPr="00A43C2B" w:rsidRDefault="000304E0" w:rsidP="00585DB3">
      <w:r w:rsidRPr="005C01A1">
        <w:t xml:space="preserve">With a child on the way, Eve Sylvester is hired by wealthy couple Julia and Christopher </w:t>
      </w:r>
      <w:r w:rsidRPr="00585DB3">
        <w:rPr>
          <w:noProof/>
          <w:lang w:val="en-NZ"/>
        </w:rPr>
        <w:t>Hygate</w:t>
      </w:r>
      <w:r w:rsidRPr="005C01A1">
        <w:t xml:space="preserve"> as a nanny. But the job seems too good to be true. Arriving with no money or experience, why would they hire her, and why must she stay out of sight?</w:t>
      </w:r>
      <w:r>
        <w:t xml:space="preserve"> </w:t>
      </w:r>
      <w:r w:rsidRPr="005C01A1">
        <w:t xml:space="preserve">NZ Top 50. Read by Siho Ellsmore in 10 hours, 40 minutes. Published 2024. Blackstone. </w:t>
      </w:r>
      <w:r w:rsidRPr="00292687">
        <w:rPr>
          <w:b/>
          <w:bCs/>
        </w:rPr>
        <w:t>Book number 143332.</w:t>
      </w:r>
    </w:p>
    <w:p w14:paraId="43C424DA" w14:textId="77777777" w:rsidR="000304E0" w:rsidRDefault="000304E0" w:rsidP="000304E0">
      <w:pPr>
        <w:pStyle w:val="Heading4"/>
      </w:pPr>
      <w:r w:rsidRPr="005C01A1">
        <w:t>Cross and Sampson by James Patterson</w:t>
      </w:r>
    </w:p>
    <w:p w14:paraId="56C6894C" w14:textId="77777777" w:rsidR="000304E0" w:rsidRPr="00A43C2B" w:rsidRDefault="000304E0" w:rsidP="00585DB3">
      <w:r w:rsidRPr="005C01A1">
        <w:t>Alex Cross and John Sampson are drawn int</w:t>
      </w:r>
      <w:r w:rsidRPr="00F84AFE">
        <w:t xml:space="preserve">o a dangerous investigation when a series of brutal crimes threatens Washington, D.C. As the two detectives pursue a ruthless killer, they face personal and professional challenges that test their friendship and determination. A fast-paced crime thriller packed with suspense, danger, and twists. NZ Top 50. Adult content advised. Alex Cross series, book 35. Sequel to: Return of the spider, in production. Has sequel: The family Cross, not yet in collection. Read by Dominic Lewis in 8 hours, 1 minute. Published 2026. RNZFB. </w:t>
      </w:r>
      <w:r w:rsidRPr="00292687">
        <w:rPr>
          <w:b/>
          <w:bCs/>
        </w:rPr>
        <w:t>Book number 144372.</w:t>
      </w:r>
    </w:p>
    <w:p w14:paraId="198E1B1A" w14:textId="77777777" w:rsidR="000304E0" w:rsidRDefault="000304E0" w:rsidP="000304E0">
      <w:pPr>
        <w:pStyle w:val="Heading1"/>
      </w:pPr>
      <w:r w:rsidRPr="005C01A1">
        <w:rPr>
          <w:noProof/>
        </w:rPr>
        <w:t>EBraille</w:t>
      </w:r>
      <w:r w:rsidRPr="005C01A1">
        <w:t xml:space="preserve"> and Braille books</w:t>
      </w:r>
    </w:p>
    <w:p w14:paraId="7BB27CE6" w14:textId="77777777" w:rsidR="000304E0" w:rsidRPr="00A43C2B" w:rsidRDefault="000304E0" w:rsidP="00585DB3">
      <w:r w:rsidRPr="005C01A1">
        <w:t xml:space="preserve">This issue contains </w:t>
      </w:r>
      <w:r w:rsidRPr="005C01A1">
        <w:rPr>
          <w:noProof/>
        </w:rPr>
        <w:t>EBraille</w:t>
      </w:r>
      <w:r w:rsidRPr="005C01A1">
        <w:t xml:space="preserve"> and Physical Braille books in our collection. </w:t>
      </w:r>
      <w:r w:rsidRPr="005C01A1">
        <w:rPr>
          <w:noProof/>
        </w:rPr>
        <w:t>EBraille</w:t>
      </w:r>
      <w:r w:rsidRPr="005C01A1">
        <w:t xml:space="preserve"> books have an </w:t>
      </w:r>
      <w:r w:rsidRPr="005C01A1">
        <w:rPr>
          <w:noProof/>
        </w:rPr>
        <w:t>EBraille</w:t>
      </w:r>
      <w:r w:rsidRPr="005C01A1">
        <w:t xml:space="preserve"> number and Physical Braille books have a BR number. </w:t>
      </w:r>
      <w:r w:rsidRPr="005C01A1">
        <w:rPr>
          <w:noProof/>
        </w:rPr>
        <w:t>EBraille</w:t>
      </w:r>
      <w:r w:rsidRPr="005C01A1">
        <w:t>, can be embossed upon request or supplied in BRF format. If you are unsure, please contact us to enquire as to whether a particular title is available on the shelf or requires embossing. Braille books are contracted, single-spaced and double sided. If you are requesting a title in Braille and want to keep it, you can. Otherwise save yourself space and return it to BLVNZ and we will find a home for it</w:t>
      </w:r>
      <w:r w:rsidRPr="00A43C2B">
        <w:t>.</w:t>
      </w:r>
    </w:p>
    <w:p w14:paraId="096E7633" w14:textId="77777777" w:rsidR="000304E0" w:rsidRPr="00585DB3" w:rsidRDefault="000304E0" w:rsidP="00585DB3">
      <w:pPr>
        <w:rPr>
          <w:b/>
          <w:bCs/>
        </w:rPr>
      </w:pPr>
      <w:r w:rsidRPr="00585DB3">
        <w:rPr>
          <w:b/>
          <w:bCs/>
        </w:rPr>
        <w:t>Abbreviations:</w:t>
      </w:r>
    </w:p>
    <w:p w14:paraId="6DB932B4" w14:textId="77777777" w:rsidR="000304E0" w:rsidRPr="00F84AFE" w:rsidRDefault="000304E0" w:rsidP="00F97462">
      <w:pPr>
        <w:spacing w:before="0" w:after="120"/>
      </w:pPr>
      <w:r w:rsidRPr="005C01A1">
        <w:t xml:space="preserve">UEB: Unified English Braille </w:t>
      </w:r>
      <w:r w:rsidRPr="00F84AFE">
        <w:t>Code</w:t>
      </w:r>
    </w:p>
    <w:p w14:paraId="74DB1BB9" w14:textId="77777777" w:rsidR="000304E0" w:rsidRPr="00F84AFE" w:rsidRDefault="000304E0" w:rsidP="00F97462">
      <w:pPr>
        <w:spacing w:before="0" w:after="120"/>
      </w:pPr>
      <w:r w:rsidRPr="00F84AFE">
        <w:rPr>
          <w:noProof/>
        </w:rPr>
        <w:t>EBraille</w:t>
      </w:r>
      <w:r w:rsidRPr="00F84AFE">
        <w:t>: Electronic Braille books</w:t>
      </w:r>
    </w:p>
    <w:p w14:paraId="14C37D9F" w14:textId="77777777" w:rsidR="000304E0" w:rsidRPr="00F84AFE" w:rsidRDefault="000304E0" w:rsidP="00F97462">
      <w:pPr>
        <w:spacing w:before="0" w:after="120"/>
      </w:pPr>
      <w:r w:rsidRPr="00F84AFE">
        <w:t>BR: Braille</w:t>
      </w:r>
    </w:p>
    <w:p w14:paraId="2AB70884" w14:textId="77777777" w:rsidR="000304E0" w:rsidRPr="00F84AFE" w:rsidRDefault="000304E0" w:rsidP="00F97462">
      <w:pPr>
        <w:spacing w:before="0" w:after="120"/>
      </w:pPr>
      <w:r w:rsidRPr="00F84AFE">
        <w:t>CNIB: (Formerly known as) Canadian National Institute for the Blind</w:t>
      </w:r>
    </w:p>
    <w:p w14:paraId="4ACE7BEE" w14:textId="77777777" w:rsidR="000304E0" w:rsidRPr="00F84AFE" w:rsidRDefault="000304E0" w:rsidP="00F97462">
      <w:pPr>
        <w:spacing w:before="0" w:after="120"/>
      </w:pPr>
      <w:r w:rsidRPr="00F84AFE">
        <w:t>NLS: National Library Service for the Blind and Print Disabled Library of Congress</w:t>
      </w:r>
    </w:p>
    <w:p w14:paraId="6E753A57" w14:textId="77777777" w:rsidR="000304E0" w:rsidRDefault="000304E0" w:rsidP="00F97462">
      <w:pPr>
        <w:spacing w:before="0" w:after="120"/>
      </w:pPr>
      <w:r w:rsidRPr="00F84AFE">
        <w:t>RNZFB: The Royal New Zealand Foundation of the Blind</w:t>
      </w:r>
    </w:p>
    <w:p w14:paraId="224C167D" w14:textId="77777777" w:rsidR="000304E0" w:rsidRDefault="000304E0" w:rsidP="000304E0">
      <w:pPr>
        <w:pStyle w:val="Heading2"/>
      </w:pPr>
      <w:r w:rsidRPr="005C01A1">
        <w:t>Adult non-fiction</w:t>
      </w:r>
    </w:p>
    <w:p w14:paraId="5C078F0D" w14:textId="77777777" w:rsidR="000304E0" w:rsidRDefault="000304E0" w:rsidP="000304E0">
      <w:pPr>
        <w:pStyle w:val="Heading3"/>
      </w:pPr>
      <w:r w:rsidRPr="005C01A1">
        <w:t>Authors (Biography)</w:t>
      </w:r>
    </w:p>
    <w:p w14:paraId="2907D72A" w14:textId="77777777" w:rsidR="000304E0" w:rsidRDefault="000304E0" w:rsidP="000304E0">
      <w:pPr>
        <w:pStyle w:val="Heading4"/>
      </w:pPr>
      <w:r w:rsidRPr="005C01A1">
        <w:t>This is me: loving the person you are today by Chrissy Metz</w:t>
      </w:r>
    </w:p>
    <w:p w14:paraId="2CD64040" w14:textId="77777777" w:rsidR="000304E0" w:rsidRPr="00A43C2B" w:rsidRDefault="000304E0" w:rsidP="00BA1D7C">
      <w:r w:rsidRPr="005C01A1">
        <w:t xml:space="preserve">As Kate Pearson on the television show This Is Us, Metz presents a character that viewers see themselves in, no matter what they look like or where they come from. Now she shares her </w:t>
      </w:r>
      <w:r w:rsidRPr="005C01A1">
        <w:rPr>
          <w:noProof/>
        </w:rPr>
        <w:t>story, and</w:t>
      </w:r>
      <w:r w:rsidRPr="005C01A1">
        <w:t xml:space="preserve"> shows how she has applied the lessons she learned from both setbacks and successes. She offers practical applications of her insights, blen</w:t>
      </w:r>
      <w:r w:rsidRPr="00F84AFE">
        <w:t>ding love and experience. Metz encourages us all to claim our rightful place in a world that may be trying to knock us down, find our own unique gifts, and pursue our dreams. 1 com</w:t>
      </w:r>
      <w:r w:rsidRPr="005C01A1">
        <w:t xml:space="preserve">puter file, contracted Braille, UEB. Published 2018. NLS. </w:t>
      </w:r>
      <w:r w:rsidRPr="00F97462">
        <w:rPr>
          <w:b/>
          <w:bCs/>
          <w:noProof/>
        </w:rPr>
        <w:t xml:space="preserve">EBraille </w:t>
      </w:r>
      <w:r w:rsidRPr="00F97462">
        <w:rPr>
          <w:b/>
          <w:bCs/>
        </w:rPr>
        <w:t>144406.</w:t>
      </w:r>
    </w:p>
    <w:p w14:paraId="326B907F" w14:textId="77777777" w:rsidR="000304E0" w:rsidRDefault="000304E0" w:rsidP="000304E0">
      <w:pPr>
        <w:pStyle w:val="Heading3"/>
      </w:pPr>
      <w:r w:rsidRPr="005C01A1">
        <w:t>Health and Wellbeing</w:t>
      </w:r>
    </w:p>
    <w:p w14:paraId="63932948" w14:textId="77777777" w:rsidR="000304E0" w:rsidRDefault="000304E0" w:rsidP="000304E0">
      <w:pPr>
        <w:pStyle w:val="Heading4"/>
      </w:pPr>
      <w:r w:rsidRPr="005C01A1">
        <w:t>Atomic habits: tiny changes, remarkable results</w:t>
      </w:r>
      <w:r>
        <w:t>—</w:t>
      </w:r>
      <w:r w:rsidRPr="005C01A1">
        <w:t>an easy &amp; proven way to build good habits &amp; break bad ones by James Clear</w:t>
      </w:r>
    </w:p>
    <w:p w14:paraId="1FA3A47F" w14:textId="77777777" w:rsidR="000304E0" w:rsidRPr="00A43C2B" w:rsidRDefault="000304E0" w:rsidP="00BA1D7C">
      <w:r w:rsidRPr="005C01A1">
        <w:t xml:space="preserve">James Clear, an expert on habit formation, reveals practical strategies that will teach you how to form good habits, break bad ones, and master the tiny </w:t>
      </w:r>
      <w:r w:rsidRPr="005C01A1">
        <w:rPr>
          <w:noProof/>
        </w:rPr>
        <w:t xml:space="preserve">behaviors </w:t>
      </w:r>
      <w:r w:rsidRPr="005C01A1">
        <w:t>that lead to remarkable results. He draws on proven ideas from biology, psychology, and neuroscience to create an easy-to-understand guide for making good habits inevitable and bad habits im</w:t>
      </w:r>
      <w:r w:rsidRPr="00F84AFE">
        <w:t xml:space="preserve">possible. 1 file, contracted Braille, UEB. Published 2018. NLS. </w:t>
      </w:r>
      <w:r w:rsidRPr="00F97462">
        <w:rPr>
          <w:b/>
          <w:bCs/>
          <w:noProof/>
        </w:rPr>
        <w:t>EBraille</w:t>
      </w:r>
      <w:r w:rsidRPr="00F97462">
        <w:rPr>
          <w:b/>
          <w:bCs/>
        </w:rPr>
        <w:t xml:space="preserve"> 144405.</w:t>
      </w:r>
    </w:p>
    <w:p w14:paraId="63EA60D8" w14:textId="77777777" w:rsidR="000304E0" w:rsidRDefault="000304E0" w:rsidP="000304E0">
      <w:pPr>
        <w:pStyle w:val="Heading4"/>
      </w:pPr>
      <w:r w:rsidRPr="005C01A1">
        <w:t>In praise of retreat: finding sanctuary in the modern world by Kirsteen MacLeod</w:t>
      </w:r>
    </w:p>
    <w:p w14:paraId="31922DF7" w14:textId="77777777" w:rsidR="000304E0" w:rsidRPr="00F84AFE" w:rsidRDefault="000304E0" w:rsidP="00BA1D7C">
      <w:r w:rsidRPr="005C01A1">
        <w:t>Kirsteen MacLeod explores the restorative power of stepping away from the noise and demands of modern life. Through stories, reflections, and examples of retreats around the world, she shows how creating space for solitude, stillness, and reflecti</w:t>
      </w:r>
      <w:r w:rsidRPr="00F84AFE">
        <w:t xml:space="preserve">on can help us reconnect with ourselves, find clarity, and live more intentionally. 1 computer file, contracted Braille, UEB. Published 2021. NLS. </w:t>
      </w:r>
      <w:r w:rsidRPr="00F97462">
        <w:rPr>
          <w:b/>
          <w:bCs/>
          <w:noProof/>
        </w:rPr>
        <w:t>EBraille</w:t>
      </w:r>
      <w:r w:rsidRPr="00F97462">
        <w:rPr>
          <w:b/>
          <w:bCs/>
        </w:rPr>
        <w:t xml:space="preserve"> 144403.</w:t>
      </w:r>
    </w:p>
    <w:p w14:paraId="4FFA1AFF" w14:textId="77777777" w:rsidR="000304E0" w:rsidRPr="00F84AFE" w:rsidRDefault="000304E0" w:rsidP="000304E0">
      <w:pPr>
        <w:pStyle w:val="Heading4"/>
      </w:pPr>
      <w:r w:rsidRPr="00F84AFE">
        <w:t>Good morning, I love you: mindfulness self-compassion practices to rewire your brain for calm, clarity joy by Shauna L. Shapiro</w:t>
      </w:r>
    </w:p>
    <w:p w14:paraId="48EA804D" w14:textId="77777777" w:rsidR="000304E0" w:rsidRPr="00A43C2B" w:rsidRDefault="000304E0" w:rsidP="00BA1D7C">
      <w:r w:rsidRPr="00F84AFE">
        <w:t xml:space="preserve">In Good Morning, I Love You, Shauna L. Shapiro combines neuroscience, mindfulness, and self-compassion to show how we can retrain the brain for greater calm, clarity, and joy. Through practical exercises and simple daily practices, the book offers a compassionate path to changing unhelpful patterns, reducing stress, and developing a kinder relationship with our selves. </w:t>
      </w:r>
      <w:r>
        <w:t>1</w:t>
      </w:r>
      <w:r w:rsidRPr="00F84AFE">
        <w:t xml:space="preserve"> com</w:t>
      </w:r>
      <w:r w:rsidRPr="005C01A1">
        <w:t xml:space="preserve">puter file, contracted Braille, UEB. NLS. </w:t>
      </w:r>
      <w:r w:rsidRPr="00F97462">
        <w:rPr>
          <w:b/>
          <w:bCs/>
          <w:noProof/>
        </w:rPr>
        <w:t>EBraille</w:t>
      </w:r>
      <w:r w:rsidRPr="00F97462">
        <w:rPr>
          <w:b/>
          <w:bCs/>
        </w:rPr>
        <w:t xml:space="preserve"> 144404.</w:t>
      </w:r>
    </w:p>
    <w:p w14:paraId="6748F7BE" w14:textId="77777777" w:rsidR="000304E0" w:rsidRDefault="000304E0" w:rsidP="000304E0">
      <w:pPr>
        <w:pStyle w:val="Heading4"/>
      </w:pPr>
      <w:r w:rsidRPr="005C01A1">
        <w:t>12 rules for life: an antidote to chaos by Jordan B Peterson</w:t>
      </w:r>
    </w:p>
    <w:p w14:paraId="755511D5" w14:textId="77777777" w:rsidR="000304E0" w:rsidRPr="00A43C2B" w:rsidRDefault="000304E0" w:rsidP="00BA1D7C">
      <w:r w:rsidRPr="005C01A1">
        <w:t xml:space="preserve">12 Rules for life offers twelve practical principles for living a more meaningful and disciplined life. Drawing on psychology, philosophy, religion, mythology and personal experience, Peterson explores ideas such as taking responsibility for yourself, pursuing truth, setting your life in order, and finding meaning through responsibility and challenge. The book encourages readers to create structure and purpose while navigating the inevitable chaos of </w:t>
      </w:r>
      <w:r w:rsidRPr="00F84AFE">
        <w:t>life. 1 co</w:t>
      </w:r>
      <w:r w:rsidRPr="005C01A1">
        <w:t xml:space="preserve">mputer file, contracted Braille, UEB. Published 2018. NLS. </w:t>
      </w:r>
      <w:r w:rsidRPr="00F97462">
        <w:rPr>
          <w:b/>
          <w:bCs/>
          <w:noProof/>
        </w:rPr>
        <w:t>EBraille</w:t>
      </w:r>
      <w:r w:rsidRPr="00F97462">
        <w:rPr>
          <w:b/>
          <w:bCs/>
        </w:rPr>
        <w:t xml:space="preserve"> 144123.</w:t>
      </w:r>
    </w:p>
    <w:p w14:paraId="5B9A021A" w14:textId="77777777" w:rsidR="000304E0" w:rsidRDefault="000304E0" w:rsidP="000304E0">
      <w:pPr>
        <w:pStyle w:val="Heading3"/>
      </w:pPr>
      <w:r w:rsidRPr="005C01A1">
        <w:t>Mystery And Detective Stories</w:t>
      </w:r>
    </w:p>
    <w:p w14:paraId="3E4F84AD" w14:textId="77777777" w:rsidR="000304E0" w:rsidRDefault="000304E0" w:rsidP="000304E0">
      <w:pPr>
        <w:pStyle w:val="Heading4"/>
      </w:pPr>
      <w:r w:rsidRPr="005C01A1">
        <w:t>The glass coffin by Gail Bowen</w:t>
      </w:r>
    </w:p>
    <w:p w14:paraId="0BA1A38A" w14:textId="77777777" w:rsidR="000304E0" w:rsidRPr="00F97462" w:rsidRDefault="000304E0" w:rsidP="00BA1D7C">
      <w:pPr>
        <w:rPr>
          <w:b/>
          <w:bCs/>
        </w:rPr>
      </w:pPr>
      <w:r w:rsidRPr="005C01A1">
        <w:t xml:space="preserve">Sleuth Joanne Kilbourn is dismayed to find out that her friend Jill is marrying filmmaker Evan MacLeish. While he is famous, he has also exploited the lives and deaths of the two wives he lost to suicide by making acclaimed films about them. And now, he is on the point of releasing his most potentially explosive film yet, one that features his 17-year-old daughter Bryn. Joanne Kilbourn series, book 8. Sequel to: Burying Ariel, 144426. Has sequel: The last good day, 144425. 3 computer files, contracted Braille, UEB. Published 2002. CNIB. </w:t>
      </w:r>
      <w:r w:rsidRPr="00F97462">
        <w:rPr>
          <w:b/>
          <w:bCs/>
          <w:noProof/>
        </w:rPr>
        <w:t>EBraille</w:t>
      </w:r>
      <w:r w:rsidRPr="00F97462">
        <w:rPr>
          <w:b/>
          <w:bCs/>
        </w:rPr>
        <w:t xml:space="preserve"> 144424.</w:t>
      </w:r>
    </w:p>
    <w:p w14:paraId="530B8B92" w14:textId="77777777" w:rsidR="000304E0" w:rsidRDefault="000304E0" w:rsidP="000304E0">
      <w:pPr>
        <w:pStyle w:val="Heading4"/>
      </w:pPr>
      <w:r w:rsidRPr="005C01A1">
        <w:t>Longshot by Dick Francis</w:t>
      </w:r>
    </w:p>
    <w:p w14:paraId="7CF640D8" w14:textId="77777777" w:rsidR="000304E0" w:rsidRPr="00A43C2B" w:rsidRDefault="000304E0" w:rsidP="00BA1D7C">
      <w:r w:rsidRPr="005C01A1">
        <w:t>John Kendall, a fledgling author of survival manuals, struggles to exist in a frigid attic. When the pipes break, he agrees to write a biography of champion racehorse trainer Tremayne Vickers in return for room and board and a small fee. His research into Vickers</w:t>
      </w:r>
      <w:r>
        <w:t>'</w:t>
      </w:r>
      <w:r w:rsidRPr="005C01A1">
        <w:t xml:space="preserve">s life turns up the recent murders of two young women. When John gets close to solving the crimes, the murderer forces him to use his own survival advice. Adult content advised. 3 computer files, contracted Braille, UEB. Published 1990. NLS. </w:t>
      </w:r>
      <w:r w:rsidRPr="00F97462">
        <w:rPr>
          <w:b/>
          <w:bCs/>
          <w:noProof/>
        </w:rPr>
        <w:t>EBraille</w:t>
      </w:r>
      <w:r w:rsidRPr="00F97462">
        <w:rPr>
          <w:b/>
          <w:bCs/>
        </w:rPr>
        <w:t xml:space="preserve"> 143733.</w:t>
      </w:r>
    </w:p>
    <w:p w14:paraId="0E229263" w14:textId="77777777" w:rsidR="000304E0" w:rsidRDefault="000304E0" w:rsidP="000304E0">
      <w:pPr>
        <w:pStyle w:val="Heading4"/>
      </w:pPr>
      <w:r w:rsidRPr="005C01A1">
        <w:t>Burying Ariel by Gail Bowen</w:t>
      </w:r>
    </w:p>
    <w:p w14:paraId="5F569370" w14:textId="5433DBC0" w:rsidR="000304E0" w:rsidRPr="00A43C2B" w:rsidRDefault="000304E0" w:rsidP="00BA1D7C">
      <w:r w:rsidRPr="005C01A1">
        <w:t xml:space="preserve">When university lecturer Ariel Warren turns up dead in the library, everyone becomes involved, from professors to janitors, campus DJs to local politicians. Each of them has their own spin on who the murderer might be. The plot thickens when a group of </w:t>
      </w:r>
      <w:r w:rsidR="00BA1D7C" w:rsidRPr="005C01A1">
        <w:t>f</w:t>
      </w:r>
      <w:r w:rsidR="00BA1D7C" w:rsidRPr="00BA1D7C">
        <w:rPr>
          <w:noProof/>
          <w:lang w:val="en-NZ"/>
        </w:rPr>
        <w:t>eminists'</w:t>
      </w:r>
      <w:r w:rsidRPr="005C01A1">
        <w:t xml:space="preserve"> ties Ariel</w:t>
      </w:r>
      <w:r>
        <w:t>'</w:t>
      </w:r>
      <w:r w:rsidRPr="005C01A1">
        <w:t xml:space="preserve">s murder to their cause. As teacher and detective, Joanne must solve the crime while managing the conflicting personalities and politics of university life. Joanne Kilbourn series, book 7. Sequel to: Verdict in blood, not yet in collection. Has sequel: The glass coffin, 144424. 3 computer files, contracted Braille, UEB. Published 2000. CNIB. </w:t>
      </w:r>
      <w:r w:rsidRPr="00F97462">
        <w:rPr>
          <w:b/>
          <w:bCs/>
          <w:noProof/>
        </w:rPr>
        <w:t>EBraille</w:t>
      </w:r>
      <w:r w:rsidRPr="00F97462">
        <w:rPr>
          <w:b/>
          <w:bCs/>
        </w:rPr>
        <w:t xml:space="preserve"> 144426.</w:t>
      </w:r>
    </w:p>
    <w:p w14:paraId="176327BA" w14:textId="77777777" w:rsidR="000304E0" w:rsidRDefault="000304E0" w:rsidP="000304E0">
      <w:pPr>
        <w:pStyle w:val="Heading3"/>
      </w:pPr>
      <w:r w:rsidRPr="005C01A1">
        <w:t>Romance</w:t>
      </w:r>
    </w:p>
    <w:p w14:paraId="51F7BD99" w14:textId="77777777" w:rsidR="000304E0" w:rsidRDefault="000304E0" w:rsidP="000304E0">
      <w:pPr>
        <w:pStyle w:val="Heading4"/>
      </w:pPr>
      <w:r w:rsidRPr="005C01A1">
        <w:t>Beach read by Emily Henry</w:t>
      </w:r>
    </w:p>
    <w:p w14:paraId="283164CF" w14:textId="0DEB23A4" w:rsidR="00F97462" w:rsidRDefault="000304E0" w:rsidP="001D6358">
      <w:pPr>
        <w:rPr>
          <w:b/>
          <w:bCs/>
        </w:rPr>
      </w:pPr>
      <w:r w:rsidRPr="005C01A1">
        <w:t xml:space="preserve">January Andrews is a romance writer who no longer believes in love. Augustus Everett is a celebrated literary writer stuck in a rut. When the two writers wind up in </w:t>
      </w:r>
      <w:r w:rsidRPr="005C01A1">
        <w:rPr>
          <w:noProof/>
        </w:rPr>
        <w:t>neighboring</w:t>
      </w:r>
      <w:r w:rsidRPr="005C01A1">
        <w:t xml:space="preserve"> beach houses, they decide to try an experiment and swap genres. Adult content advised. 4 computer files, contracted Braille, UEB. Published 2020. NLS. </w:t>
      </w:r>
      <w:r w:rsidRPr="00F97462">
        <w:rPr>
          <w:b/>
          <w:bCs/>
          <w:noProof/>
        </w:rPr>
        <w:t>EBraille</w:t>
      </w:r>
      <w:r w:rsidRPr="00F97462">
        <w:rPr>
          <w:b/>
          <w:bCs/>
        </w:rPr>
        <w:t xml:space="preserve"> 144269.</w:t>
      </w:r>
    </w:p>
    <w:p w14:paraId="69877D9F" w14:textId="25DAF6C4" w:rsidR="000304E0" w:rsidRPr="00F97462" w:rsidRDefault="00F97462" w:rsidP="00F97462">
      <w:pPr>
        <w:spacing w:before="0" w:after="0" w:line="240" w:lineRule="auto"/>
        <w:rPr>
          <w:b/>
          <w:bCs/>
        </w:rPr>
      </w:pPr>
      <w:r>
        <w:rPr>
          <w:b/>
          <w:bCs/>
        </w:rPr>
        <w:br w:type="page"/>
      </w:r>
    </w:p>
    <w:p w14:paraId="09F524F5" w14:textId="77777777" w:rsidR="000304E0" w:rsidRDefault="000304E0" w:rsidP="000304E0">
      <w:pPr>
        <w:pStyle w:val="Heading4"/>
      </w:pPr>
      <w:r w:rsidRPr="005C01A1">
        <w:t>Happy place by Emily Henry</w:t>
      </w:r>
    </w:p>
    <w:p w14:paraId="1C97709F" w14:textId="77777777" w:rsidR="000304E0" w:rsidRPr="00A43C2B" w:rsidRDefault="000304E0" w:rsidP="001D6358">
      <w:r w:rsidRPr="005C01A1">
        <w:t>Harriet and Wyn, a couple who broke up months ago but haven</w:t>
      </w:r>
      <w:r>
        <w:t>'</w:t>
      </w:r>
      <w:r w:rsidRPr="005C01A1">
        <w:t>t told their closest friends. When they return to their favourite holiday cottage for one final summer trip, they decide to pretend they</w:t>
      </w:r>
      <w:r>
        <w:t>'</w:t>
      </w:r>
      <w:r w:rsidRPr="005C01A1">
        <w:t xml:space="preserve">re still together. As old memories and unresolved feelings resurface, they must confront why their relationship ended and whether they truly want to let each other go. 4 computer files, contracted Braille, UEB. Published 2023. NLS. </w:t>
      </w:r>
      <w:r w:rsidRPr="00F97462">
        <w:rPr>
          <w:b/>
          <w:bCs/>
          <w:noProof/>
        </w:rPr>
        <w:t>EBraille</w:t>
      </w:r>
      <w:r w:rsidRPr="00F97462">
        <w:rPr>
          <w:b/>
          <w:bCs/>
        </w:rPr>
        <w:t xml:space="preserve"> 144268.</w:t>
      </w:r>
    </w:p>
    <w:p w14:paraId="78C83E47" w14:textId="77777777" w:rsidR="000304E0" w:rsidRDefault="000304E0" w:rsidP="000304E0">
      <w:pPr>
        <w:pStyle w:val="Heading3"/>
      </w:pPr>
      <w:r w:rsidRPr="005C01A1">
        <w:t>Science Fiction</w:t>
      </w:r>
    </w:p>
    <w:p w14:paraId="350A24AD" w14:textId="77777777" w:rsidR="000304E0" w:rsidRDefault="000304E0" w:rsidP="000304E0">
      <w:pPr>
        <w:pStyle w:val="Heading4"/>
      </w:pPr>
      <w:r w:rsidRPr="005C01A1">
        <w:t>Project Hail Mary by Andy Weir</w:t>
      </w:r>
    </w:p>
    <w:p w14:paraId="612DD67D" w14:textId="77777777" w:rsidR="000304E0" w:rsidRPr="00A43C2B" w:rsidRDefault="000304E0" w:rsidP="00207F1B">
      <w:pPr>
        <w:tabs>
          <w:tab w:val="left" w:pos="567"/>
        </w:tabs>
      </w:pPr>
      <w:r w:rsidRPr="005C01A1">
        <w:t xml:space="preserve">Ryland Grace awakens on a spaceship far from Earth with no memory and two dead crewmates. As he begins to remember the details of his impossible mission to try to save humanity from an extinction-level threat, he encounters an unexpected ally. Adult content advised. Top 5 Fiction Listener 2026. 7 computer files, contracted Braille, UEB. Published 2021. NLS. </w:t>
      </w:r>
      <w:r w:rsidRPr="00F97462">
        <w:rPr>
          <w:b/>
          <w:bCs/>
          <w:noProof/>
        </w:rPr>
        <w:t>EBraille</w:t>
      </w:r>
      <w:r w:rsidRPr="00F97462">
        <w:rPr>
          <w:b/>
          <w:bCs/>
        </w:rPr>
        <w:t xml:space="preserve"> 144410.</w:t>
      </w:r>
    </w:p>
    <w:p w14:paraId="368A6ADA" w14:textId="77777777" w:rsidR="000304E0" w:rsidRDefault="000304E0" w:rsidP="000304E0">
      <w:pPr>
        <w:pStyle w:val="Heading2"/>
      </w:pPr>
      <w:r w:rsidRPr="005C01A1">
        <w:t>Youth Collection</w:t>
      </w:r>
    </w:p>
    <w:p w14:paraId="7732072E" w14:textId="77777777" w:rsidR="000304E0" w:rsidRDefault="000304E0" w:rsidP="000304E0">
      <w:pPr>
        <w:pStyle w:val="Heading3"/>
      </w:pPr>
      <w:r w:rsidRPr="005C01A1">
        <w:t>Adventure Stories</w:t>
      </w:r>
    </w:p>
    <w:p w14:paraId="554A75AF" w14:textId="77777777" w:rsidR="000304E0" w:rsidRDefault="000304E0" w:rsidP="000304E0">
      <w:pPr>
        <w:pStyle w:val="Heading4"/>
      </w:pPr>
      <w:r w:rsidRPr="005C01A1">
        <w:t xml:space="preserve">The hybrid prince by </w:t>
      </w:r>
      <w:r w:rsidRPr="00C94309">
        <w:t>Tui T Sutherland</w:t>
      </w:r>
    </w:p>
    <w:p w14:paraId="24918BB9" w14:textId="77777777" w:rsidR="000304E0" w:rsidRPr="00A43C2B" w:rsidRDefault="000304E0" w:rsidP="001D6358">
      <w:r w:rsidRPr="005C01A1">
        <w:t xml:space="preserve">In The Hybrid Prince, Tui T. Sutherland explores a mysterious character caught between two worlds, where identity, loyalty, and hidden powers collide. As secrets are uncovered and danger grows, the characters must face difficult choices and discover what it truly means to belong. NZ Top 50. Wings of Fire series, book 16. Sequel to: The flames of hope, 142494. Read by Wendy Karstens in 9 hours, 24 minutes. Published 2026. RNZFB. </w:t>
      </w:r>
      <w:r w:rsidRPr="00F97462">
        <w:rPr>
          <w:b/>
          <w:bCs/>
        </w:rPr>
        <w:t>Book number 144395.</w:t>
      </w:r>
    </w:p>
    <w:p w14:paraId="7EAA072E" w14:textId="77777777" w:rsidR="000304E0" w:rsidRDefault="000304E0" w:rsidP="000304E0">
      <w:pPr>
        <w:pStyle w:val="Heading3"/>
      </w:pPr>
      <w:r w:rsidRPr="005C01A1">
        <w:t>Fantasy</w:t>
      </w:r>
    </w:p>
    <w:p w14:paraId="5BE25AC8" w14:textId="77777777" w:rsidR="000304E0" w:rsidRDefault="000304E0" w:rsidP="000304E0">
      <w:pPr>
        <w:pStyle w:val="Heading4"/>
      </w:pPr>
      <w:r w:rsidRPr="005C01A1">
        <w:t>Empire of storms by Sarah J Maas</w:t>
      </w:r>
    </w:p>
    <w:p w14:paraId="15C19A3A" w14:textId="77777777" w:rsidR="000304E0" w:rsidRPr="00A43C2B" w:rsidRDefault="000304E0" w:rsidP="001D6358">
      <w:r w:rsidRPr="005C01A1">
        <w:t xml:space="preserve">For Aelin Galathynius, the long path to the throne has just begun. As the kingdoms of </w:t>
      </w:r>
      <w:r w:rsidRPr="005C01A1">
        <w:rPr>
          <w:noProof/>
        </w:rPr>
        <w:t>Erilea</w:t>
      </w:r>
      <w:r w:rsidRPr="005C01A1">
        <w:t xml:space="preserve"> fracture around her, she can save her loved ones only if enemies become allies. Will Aelin succeed in keeping her world from splintering, or will it all come crashing down? Throne of glass series, book 5. Sequel to: Queen of shadows, 96163. Has sequel: Tower of dawn, 102130. Read by Synthetic speech in 20 hours, 41 minutes. Published 2023. RNZFB. </w:t>
      </w:r>
      <w:r w:rsidRPr="00F97462">
        <w:rPr>
          <w:b/>
          <w:bCs/>
        </w:rPr>
        <w:t>Book number 102131.</w:t>
      </w:r>
    </w:p>
    <w:p w14:paraId="3F46684E" w14:textId="77777777" w:rsidR="000304E0" w:rsidRDefault="000304E0" w:rsidP="000304E0">
      <w:pPr>
        <w:pStyle w:val="Heading4"/>
      </w:pPr>
      <w:r w:rsidRPr="005C01A1">
        <w:t>Reckless by Lauren Roberts</w:t>
      </w:r>
    </w:p>
    <w:p w14:paraId="0B1C4BE2" w14:textId="77777777" w:rsidR="000304E0" w:rsidRPr="00A43C2B" w:rsidRDefault="000304E0" w:rsidP="001D6358">
      <w:r w:rsidRPr="005C01A1">
        <w:t xml:space="preserve">Following the events of Powerless, Paedyn and Kai find themselves caught between love, betrayal, and a dangerous struggle for power. As they navigate a world filled with enemies and difficult choices, their growing feelings are tested by secrets, violence, and the consequences of their past. A fast-paced fantasy romance filled with tension, danger, and forbidden love. NZ Top 50. Powerless series, book 2. Sequel to: Powerless, 142916. Has sequel: Fearless, 143661. Read by Romy Hooper in 12 hours, 12 minutes. Published 2024. RNZFB. </w:t>
      </w:r>
      <w:r w:rsidRPr="00F97462">
        <w:rPr>
          <w:b/>
          <w:bCs/>
        </w:rPr>
        <w:t>Book number 143077.</w:t>
      </w:r>
    </w:p>
    <w:p w14:paraId="5797E4E2" w14:textId="77777777" w:rsidR="000304E0" w:rsidRDefault="000304E0" w:rsidP="000304E0">
      <w:pPr>
        <w:pStyle w:val="Heading4"/>
      </w:pPr>
      <w:r w:rsidRPr="005C01A1">
        <w:t>Fearless by Lauren Roberts</w:t>
      </w:r>
    </w:p>
    <w:p w14:paraId="79348C63" w14:textId="77777777" w:rsidR="000304E0" w:rsidRPr="00A43C2B" w:rsidRDefault="000304E0" w:rsidP="001D6358">
      <w:pPr>
        <w:rPr>
          <w:noProof/>
        </w:rPr>
      </w:pPr>
      <w:r w:rsidRPr="005C01A1">
        <w:t>In Fearless, Lauren Roberts continues Paedyn and Kai</w:t>
      </w:r>
      <w:r>
        <w:t>'</w:t>
      </w:r>
      <w:r w:rsidRPr="005C01A1">
        <w:t xml:space="preserve">s dangerous journey in a world shaped by power, rebellion, and betrayal. As loyalties are tested and old wounds resurface, they must navigate growing danger while confronting their complicated feelings for each other. A fast-paced story of love, courage, sacrifice, and survival. NZ Top 50. Powerless series, book 3. Sequel to: Reckless, 143077. Read by Romy Hooper in 19 hours, 42 minutes. Published 2025. RNZFB. </w:t>
      </w:r>
      <w:r w:rsidRPr="00F97462">
        <w:rPr>
          <w:b/>
          <w:bCs/>
        </w:rPr>
        <w:t xml:space="preserve">Book </w:t>
      </w:r>
      <w:r w:rsidRPr="00F97462">
        <w:rPr>
          <w:b/>
          <w:bCs/>
          <w:noProof/>
        </w:rPr>
        <w:t>number 143661.</w:t>
      </w:r>
    </w:p>
    <w:p w14:paraId="6FFAAD72" w14:textId="77777777" w:rsidR="000304E0" w:rsidRDefault="000304E0" w:rsidP="000304E0">
      <w:pPr>
        <w:pStyle w:val="Heading3"/>
      </w:pPr>
      <w:r w:rsidRPr="005C01A1">
        <w:t>Humour</w:t>
      </w:r>
    </w:p>
    <w:p w14:paraId="7EDCD570" w14:textId="77777777" w:rsidR="000304E0" w:rsidRDefault="000304E0" w:rsidP="000304E0">
      <w:pPr>
        <w:pStyle w:val="Heading4"/>
      </w:pPr>
      <w:r w:rsidRPr="005C01A1">
        <w:t>Mr Gum and the cherry tree by Andy Stanton</w:t>
      </w:r>
    </w:p>
    <w:p w14:paraId="78F52098" w14:textId="77777777" w:rsidR="000304E0" w:rsidRPr="00A43C2B" w:rsidRDefault="000304E0" w:rsidP="001D6358">
      <w:r w:rsidRPr="005C01A1">
        <w:t xml:space="preserve">A mysterious cherry tree appears in the town of </w:t>
      </w:r>
      <w:r w:rsidRPr="005C01A1">
        <w:rPr>
          <w:noProof/>
        </w:rPr>
        <w:t>Lamonic</w:t>
      </w:r>
      <w:r w:rsidRPr="005C01A1">
        <w:t xml:space="preserve"> Bibber, bringing chaos and adventure. With its wonderfully silly humour and eccentric characters, Andy Stanton creates a hilarious story about friendship, mischief, and standing up to troublemakers. Mr Gum series, book 7. Sequel to: What</w:t>
      </w:r>
      <w:r>
        <w:t>'</w:t>
      </w:r>
      <w:r w:rsidRPr="005C01A1">
        <w:t>s for dinner, Mr Gum? 128778. Has sequel: Mr Gum and the secret hideout, 128776. Read by Matthew Curti</w:t>
      </w:r>
      <w:r w:rsidRPr="001B4916">
        <w:t>s in 1 h</w:t>
      </w:r>
      <w:r w:rsidRPr="005C01A1">
        <w:t xml:space="preserve">our, 44 minutes. Published 2014. </w:t>
      </w:r>
      <w:r w:rsidRPr="00F97462">
        <w:rPr>
          <w:b/>
          <w:bCs/>
        </w:rPr>
        <w:t>Book number 143744.</w:t>
      </w:r>
    </w:p>
    <w:p w14:paraId="6EF0719C" w14:textId="77777777" w:rsidR="000304E0" w:rsidRDefault="000304E0" w:rsidP="000304E0">
      <w:pPr>
        <w:pStyle w:val="Heading3"/>
      </w:pPr>
      <w:r w:rsidRPr="005C01A1">
        <w:t>Mystery And Detective Stories</w:t>
      </w:r>
    </w:p>
    <w:p w14:paraId="19435A65" w14:textId="77777777" w:rsidR="000304E0" w:rsidRDefault="000304E0" w:rsidP="000304E0">
      <w:pPr>
        <w:pStyle w:val="Heading4"/>
      </w:pPr>
      <w:r w:rsidRPr="005C01A1">
        <w:t>Well done, Secret Seven by Enid Blyton</w:t>
      </w:r>
    </w:p>
    <w:p w14:paraId="47EF9DBF" w14:textId="77777777" w:rsidR="000304E0" w:rsidRPr="00A43C2B" w:rsidRDefault="000304E0" w:rsidP="001D6358">
      <w:r w:rsidRPr="005C01A1">
        <w:t>The Secret Seven have built a new meeting place, and it</w:t>
      </w:r>
      <w:r>
        <w:t>'</w:t>
      </w:r>
      <w:r w:rsidRPr="005C01A1">
        <w:t>s a tree house. But someone else has discovered their hideout, and he</w:t>
      </w:r>
      <w:r>
        <w:t>'</w:t>
      </w:r>
      <w:r w:rsidRPr="005C01A1">
        <w:t xml:space="preserve">s on the run from a gang of thieves. Secret Seven series, book 3. Sequel to: Secret Seven adventure, 142650. Has sequel: Secret Seven on the trail, in production. Published 1951. RNZFB. </w:t>
      </w:r>
      <w:r w:rsidRPr="00F97462">
        <w:rPr>
          <w:b/>
          <w:bCs/>
        </w:rPr>
        <w:t>Book number 143184.</w:t>
      </w:r>
    </w:p>
    <w:p w14:paraId="4E83860C" w14:textId="77777777" w:rsidR="000304E0" w:rsidRDefault="000304E0" w:rsidP="000304E0">
      <w:pPr>
        <w:pStyle w:val="Heading3"/>
      </w:pPr>
      <w:r w:rsidRPr="005C01A1">
        <w:t>The Family</w:t>
      </w:r>
    </w:p>
    <w:p w14:paraId="26BA5626" w14:textId="77777777" w:rsidR="000304E0" w:rsidRDefault="000304E0" w:rsidP="000304E0">
      <w:pPr>
        <w:pStyle w:val="Heading4"/>
      </w:pPr>
      <w:r w:rsidRPr="005C01A1">
        <w:t xml:space="preserve">How to Bee by Bren </w:t>
      </w:r>
      <w:r w:rsidRPr="005C01A1">
        <w:rPr>
          <w:noProof/>
        </w:rPr>
        <w:t>MacDibble</w:t>
      </w:r>
    </w:p>
    <w:p w14:paraId="5587B6D6" w14:textId="77777777" w:rsidR="000304E0" w:rsidRPr="00A43C2B" w:rsidRDefault="000304E0" w:rsidP="001D6358">
      <w:r w:rsidRPr="005C01A1">
        <w:t xml:space="preserve">Peony, a tough, determined girl living in a future where bees have disappeared. Forced to work as a human pollinator, Peony dreams of finding her mother and escaping a harsh world. A powerful story of courage, friendship, survival, and hope. Winner of the 2018 CBCA book of the year for younger readers. Winner of 2018 NZW Premier Literary Awards. Winner of the 2018 New Zealand Book Awards. Read by Francesca Waters in 4 hours, 17 minutes. Published 2017. VA. </w:t>
      </w:r>
      <w:r w:rsidRPr="00F97462">
        <w:rPr>
          <w:b/>
          <w:bCs/>
        </w:rPr>
        <w:t>Book number 144392.</w:t>
      </w:r>
    </w:p>
    <w:p w14:paraId="527E1113" w14:textId="77777777" w:rsidR="000304E0" w:rsidRPr="001876F4" w:rsidRDefault="000304E0" w:rsidP="000304E0">
      <w:pPr>
        <w:pStyle w:val="Heading1"/>
      </w:pPr>
      <w:r w:rsidRPr="001876F4">
        <w:t>Contact Details: Blind Low Vision NZ Library</w:t>
      </w:r>
    </w:p>
    <w:p w14:paraId="4961DDDE" w14:textId="77777777" w:rsidR="000304E0" w:rsidRPr="001876F4" w:rsidRDefault="000304E0" w:rsidP="000304E0">
      <w:pPr>
        <w:pStyle w:val="Heading2"/>
      </w:pPr>
      <w:r w:rsidRPr="001876F4">
        <w:t>Postal Address:</w:t>
      </w:r>
    </w:p>
    <w:p w14:paraId="6C6F173D" w14:textId="5EDA3D11" w:rsidR="000304E0" w:rsidRPr="001876F4" w:rsidRDefault="000304E0" w:rsidP="00F97462">
      <w:r w:rsidRPr="001876F4">
        <w:t>Library</w:t>
      </w:r>
      <w:r w:rsidR="00F97462">
        <w:br/>
      </w:r>
      <w:r w:rsidRPr="001876F4">
        <w:t>Blind Low Vision NZ</w:t>
      </w:r>
      <w:r w:rsidR="00F97462">
        <w:br/>
      </w:r>
      <w:r w:rsidRPr="001876F4">
        <w:t>PO Box 104136</w:t>
      </w:r>
      <w:r w:rsidR="00F97462">
        <w:br/>
      </w:r>
      <w:r w:rsidRPr="001876F4">
        <w:t>Lincoln Nth Post,</w:t>
      </w:r>
      <w:r w:rsidR="00F97462">
        <w:br/>
      </w:r>
      <w:r w:rsidRPr="001876F4">
        <w:t>Auckland 0612</w:t>
      </w:r>
    </w:p>
    <w:p w14:paraId="7CDB7E03" w14:textId="77777777" w:rsidR="000304E0" w:rsidRPr="001876F4" w:rsidRDefault="000304E0" w:rsidP="000304E0">
      <w:pPr>
        <w:pStyle w:val="Heading2"/>
      </w:pPr>
      <w:r w:rsidRPr="001876F4">
        <w:t>Street Address:</w:t>
      </w:r>
    </w:p>
    <w:p w14:paraId="2C294A14" w14:textId="499F9233" w:rsidR="000304E0" w:rsidRPr="001876F4" w:rsidRDefault="000304E0" w:rsidP="00F97462">
      <w:r w:rsidRPr="001876F4">
        <w:t>Unit C</w:t>
      </w:r>
      <w:r w:rsidR="00F97462">
        <w:br/>
      </w:r>
      <w:r w:rsidRPr="001876F4">
        <w:t>197 Universal Drive</w:t>
      </w:r>
      <w:r w:rsidR="00F97462">
        <w:br/>
      </w:r>
      <w:r w:rsidRPr="001876F4">
        <w:t>Henderson</w:t>
      </w:r>
      <w:r w:rsidR="00F97462">
        <w:br/>
      </w:r>
      <w:r w:rsidRPr="001876F4">
        <w:t>Auckland 0610</w:t>
      </w:r>
    </w:p>
    <w:p w14:paraId="470BA8D2" w14:textId="77777777" w:rsidR="000304E0" w:rsidRPr="001876F4" w:rsidRDefault="000304E0" w:rsidP="000304E0">
      <w:pPr>
        <w:pStyle w:val="Heading2"/>
      </w:pPr>
      <w:r w:rsidRPr="001876F4">
        <w:t>Phone during working hours:</w:t>
      </w:r>
    </w:p>
    <w:p w14:paraId="25586C0A" w14:textId="77777777" w:rsidR="000304E0" w:rsidRPr="001876F4" w:rsidRDefault="000304E0" w:rsidP="000304E0">
      <w:r w:rsidRPr="001876F4">
        <w:t>0800-24-33-33 (Toll free)</w:t>
      </w:r>
    </w:p>
    <w:p w14:paraId="4C3576C0" w14:textId="77777777" w:rsidR="000304E0" w:rsidRPr="001876F4" w:rsidRDefault="000304E0" w:rsidP="000304E0">
      <w:pPr>
        <w:pStyle w:val="Heading2"/>
      </w:pPr>
      <w:r w:rsidRPr="001876F4">
        <w:t>Email:</w:t>
      </w:r>
    </w:p>
    <w:p w14:paraId="3A1989A7" w14:textId="77777777" w:rsidR="000304E0" w:rsidRPr="001876F4" w:rsidRDefault="000304E0" w:rsidP="000304E0">
      <w:pPr>
        <w:rPr>
          <w:u w:val="single"/>
        </w:rPr>
      </w:pPr>
      <w:hyperlink r:id="rId12" w:history="1">
        <w:r w:rsidRPr="00A0265A">
          <w:rPr>
            <w:rStyle w:val="Hyperlink"/>
          </w:rPr>
          <w:t>library@blindlowvision.org.nz</w:t>
        </w:r>
      </w:hyperlink>
    </w:p>
    <w:p w14:paraId="00C2A6B6" w14:textId="77777777" w:rsidR="000304E0" w:rsidRPr="001876F4" w:rsidRDefault="000304E0" w:rsidP="000304E0">
      <w:pPr>
        <w:pStyle w:val="Heading2"/>
      </w:pPr>
      <w:r w:rsidRPr="001876F4">
        <w:t>Fax:</w:t>
      </w:r>
    </w:p>
    <w:p w14:paraId="46823BD4" w14:textId="77777777" w:rsidR="000304E0" w:rsidRPr="001876F4" w:rsidRDefault="000304E0" w:rsidP="000304E0">
      <w:r w:rsidRPr="001876F4">
        <w:t>0800-24-33-34 (Toll free</w:t>
      </w:r>
      <w:r>
        <w:t>)</w:t>
      </w:r>
    </w:p>
    <w:p w14:paraId="0D3E1833" w14:textId="77777777" w:rsidR="000304E0" w:rsidRPr="001876F4" w:rsidRDefault="000304E0" w:rsidP="000304E0">
      <w:pPr>
        <w:pStyle w:val="Heading1"/>
      </w:pPr>
      <w:r w:rsidRPr="001876F4">
        <w:t>Library Newsline on the Telephone Information Service (TIS)</w:t>
      </w:r>
    </w:p>
    <w:p w14:paraId="223315DA" w14:textId="77777777" w:rsidR="000304E0" w:rsidRDefault="000304E0" w:rsidP="000304E0">
      <w:pPr>
        <w:rPr>
          <w:rStyle w:val="Emphasis"/>
        </w:rPr>
      </w:pPr>
      <w:r w:rsidRPr="001876F4">
        <w:rPr>
          <w:rStyle w:val="Emphasis"/>
        </w:rPr>
        <w:t>Free calling areas:</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0" w:type="dxa"/>
          <w:left w:w="60" w:type="dxa"/>
          <w:bottom w:w="60" w:type="dxa"/>
          <w:right w:w="60" w:type="dxa"/>
        </w:tblCellMar>
        <w:tblLook w:val="0020" w:firstRow="1" w:lastRow="0" w:firstColumn="0" w:lastColumn="0" w:noHBand="0" w:noVBand="0"/>
      </w:tblPr>
      <w:tblGrid>
        <w:gridCol w:w="2969"/>
        <w:gridCol w:w="1843"/>
        <w:gridCol w:w="2268"/>
        <w:gridCol w:w="1843"/>
      </w:tblGrid>
      <w:tr w:rsidR="00F14323" w:rsidRPr="00A7406D" w14:paraId="42ACF22F" w14:textId="77777777" w:rsidTr="00F02D57">
        <w:trPr>
          <w:cantSplit/>
          <w:trHeight w:val="500"/>
          <w:tblHeader/>
        </w:trPr>
        <w:tc>
          <w:tcPr>
            <w:tcW w:w="2969" w:type="dxa"/>
          </w:tcPr>
          <w:p w14:paraId="720BCADF" w14:textId="77777777" w:rsidR="00F14323" w:rsidRPr="00622039" w:rsidRDefault="00F14323" w:rsidP="00F14323">
            <w:r w:rsidRPr="00622039">
              <w:t>Whangarei</w:t>
            </w:r>
          </w:p>
        </w:tc>
        <w:tc>
          <w:tcPr>
            <w:tcW w:w="1843" w:type="dxa"/>
          </w:tcPr>
          <w:p w14:paraId="4972C845" w14:textId="77777777" w:rsidR="00F14323" w:rsidRPr="00622039" w:rsidRDefault="00F14323" w:rsidP="00F14323">
            <w:r w:rsidRPr="00622039">
              <w:t>929-9099</w:t>
            </w:r>
          </w:p>
        </w:tc>
        <w:tc>
          <w:tcPr>
            <w:tcW w:w="2268" w:type="dxa"/>
          </w:tcPr>
          <w:p w14:paraId="5379D143" w14:textId="77777777" w:rsidR="00F14323" w:rsidRPr="00622039" w:rsidRDefault="00F14323" w:rsidP="00F14323">
            <w:r w:rsidRPr="00622039">
              <w:t>Wellington</w:t>
            </w:r>
          </w:p>
        </w:tc>
        <w:tc>
          <w:tcPr>
            <w:tcW w:w="1843" w:type="dxa"/>
          </w:tcPr>
          <w:p w14:paraId="035DDB26" w14:textId="77777777" w:rsidR="00F14323" w:rsidRPr="00622039" w:rsidRDefault="00F14323" w:rsidP="00F14323">
            <w:r w:rsidRPr="00622039">
              <w:t>389-3858</w:t>
            </w:r>
          </w:p>
        </w:tc>
      </w:tr>
      <w:tr w:rsidR="00F14323" w:rsidRPr="00A7406D" w14:paraId="6EE8F40A" w14:textId="77777777" w:rsidTr="00F02D57">
        <w:trPr>
          <w:cantSplit/>
          <w:trHeight w:val="435"/>
        </w:trPr>
        <w:tc>
          <w:tcPr>
            <w:tcW w:w="2969" w:type="dxa"/>
          </w:tcPr>
          <w:p w14:paraId="7FD3C372" w14:textId="77777777" w:rsidR="00F14323" w:rsidRPr="00A7406D" w:rsidRDefault="00F14323" w:rsidP="00F14323">
            <w:r w:rsidRPr="00A7406D">
              <w:t>Auckland</w:t>
            </w:r>
          </w:p>
        </w:tc>
        <w:tc>
          <w:tcPr>
            <w:tcW w:w="1843" w:type="dxa"/>
          </w:tcPr>
          <w:p w14:paraId="79FDEC77" w14:textId="77777777" w:rsidR="00F14323" w:rsidRPr="00A7406D" w:rsidRDefault="00F14323" w:rsidP="00F14323">
            <w:r w:rsidRPr="00A7406D">
              <w:t>302-3344</w:t>
            </w:r>
          </w:p>
        </w:tc>
        <w:tc>
          <w:tcPr>
            <w:tcW w:w="2268" w:type="dxa"/>
          </w:tcPr>
          <w:p w14:paraId="1D657B68" w14:textId="77777777" w:rsidR="00F14323" w:rsidRPr="00A7406D" w:rsidRDefault="00F14323" w:rsidP="00F14323">
            <w:r w:rsidRPr="00A7406D">
              <w:t>Nelson</w:t>
            </w:r>
          </w:p>
        </w:tc>
        <w:tc>
          <w:tcPr>
            <w:tcW w:w="1843" w:type="dxa"/>
          </w:tcPr>
          <w:p w14:paraId="593C0717" w14:textId="77777777" w:rsidR="00F14323" w:rsidRPr="00A7406D" w:rsidRDefault="00F14323" w:rsidP="00F14323">
            <w:r w:rsidRPr="00A7406D">
              <w:t>929-5033</w:t>
            </w:r>
          </w:p>
        </w:tc>
      </w:tr>
      <w:tr w:rsidR="00F14323" w:rsidRPr="00A7406D" w14:paraId="524D3F5E" w14:textId="77777777" w:rsidTr="00F02D57">
        <w:trPr>
          <w:cantSplit/>
          <w:trHeight w:val="500"/>
        </w:trPr>
        <w:tc>
          <w:tcPr>
            <w:tcW w:w="2969" w:type="dxa"/>
          </w:tcPr>
          <w:p w14:paraId="79E7190B" w14:textId="77777777" w:rsidR="00F14323" w:rsidRPr="00A7406D" w:rsidRDefault="00F14323" w:rsidP="00F14323">
            <w:r w:rsidRPr="00A7406D">
              <w:t>Hamilton</w:t>
            </w:r>
          </w:p>
        </w:tc>
        <w:tc>
          <w:tcPr>
            <w:tcW w:w="1843" w:type="dxa"/>
          </w:tcPr>
          <w:p w14:paraId="31B8AD1D" w14:textId="77777777" w:rsidR="00F14323" w:rsidRPr="00A7406D" w:rsidRDefault="00F14323" w:rsidP="00F14323">
            <w:r w:rsidRPr="00A7406D">
              <w:t>834-2288</w:t>
            </w:r>
          </w:p>
        </w:tc>
        <w:tc>
          <w:tcPr>
            <w:tcW w:w="2268" w:type="dxa"/>
          </w:tcPr>
          <w:p w14:paraId="14D5FD97" w14:textId="77777777" w:rsidR="00F14323" w:rsidRPr="00A7406D" w:rsidRDefault="00F14323" w:rsidP="00F14323">
            <w:r w:rsidRPr="00A7406D">
              <w:t>Christchurch</w:t>
            </w:r>
          </w:p>
        </w:tc>
        <w:tc>
          <w:tcPr>
            <w:tcW w:w="1843" w:type="dxa"/>
          </w:tcPr>
          <w:p w14:paraId="706E4B57" w14:textId="77777777" w:rsidR="00F14323" w:rsidRPr="00A7406D" w:rsidRDefault="00F14323" w:rsidP="00F14323">
            <w:r w:rsidRPr="00A7406D">
              <w:t>355-8381</w:t>
            </w:r>
          </w:p>
        </w:tc>
      </w:tr>
      <w:tr w:rsidR="00F14323" w:rsidRPr="00A7406D" w14:paraId="405E49CD" w14:textId="77777777" w:rsidTr="00F02D57">
        <w:trPr>
          <w:cantSplit/>
          <w:trHeight w:val="500"/>
        </w:trPr>
        <w:tc>
          <w:tcPr>
            <w:tcW w:w="2969" w:type="dxa"/>
          </w:tcPr>
          <w:p w14:paraId="7884CF3D" w14:textId="77777777" w:rsidR="00F14323" w:rsidRPr="00A7406D" w:rsidRDefault="00F14323" w:rsidP="00F14323">
            <w:r w:rsidRPr="00A7406D">
              <w:t>Tauranga</w:t>
            </w:r>
          </w:p>
        </w:tc>
        <w:tc>
          <w:tcPr>
            <w:tcW w:w="1843" w:type="dxa"/>
          </w:tcPr>
          <w:p w14:paraId="1A0F4C0D" w14:textId="77777777" w:rsidR="00F14323" w:rsidRPr="00A7406D" w:rsidRDefault="00F14323" w:rsidP="00F14323">
            <w:r w:rsidRPr="00A7406D">
              <w:t>929-6199</w:t>
            </w:r>
          </w:p>
        </w:tc>
        <w:tc>
          <w:tcPr>
            <w:tcW w:w="2268" w:type="dxa"/>
          </w:tcPr>
          <w:p w14:paraId="57E54FFC" w14:textId="77777777" w:rsidR="00F14323" w:rsidRPr="00A7406D" w:rsidRDefault="00F14323" w:rsidP="00F14323">
            <w:r w:rsidRPr="00A7406D">
              <w:t>Timaru</w:t>
            </w:r>
          </w:p>
        </w:tc>
        <w:tc>
          <w:tcPr>
            <w:tcW w:w="1843" w:type="dxa"/>
          </w:tcPr>
          <w:p w14:paraId="133A5868" w14:textId="77777777" w:rsidR="00F14323" w:rsidRPr="00A7406D" w:rsidRDefault="00F14323" w:rsidP="00F14323">
            <w:r w:rsidRPr="00A7406D">
              <w:t>688-6921</w:t>
            </w:r>
          </w:p>
        </w:tc>
      </w:tr>
      <w:tr w:rsidR="00F14323" w:rsidRPr="00A7406D" w14:paraId="75370C54" w14:textId="77777777" w:rsidTr="00F02D57">
        <w:trPr>
          <w:cantSplit/>
          <w:trHeight w:val="500"/>
        </w:trPr>
        <w:tc>
          <w:tcPr>
            <w:tcW w:w="2969" w:type="dxa"/>
          </w:tcPr>
          <w:p w14:paraId="7C4203E7" w14:textId="77777777" w:rsidR="00F14323" w:rsidRPr="00A7406D" w:rsidRDefault="00F14323" w:rsidP="00F14323">
            <w:r w:rsidRPr="00A7406D">
              <w:t>Napier-Hastings</w:t>
            </w:r>
          </w:p>
        </w:tc>
        <w:tc>
          <w:tcPr>
            <w:tcW w:w="1843" w:type="dxa"/>
          </w:tcPr>
          <w:p w14:paraId="0B9CAB3C" w14:textId="77777777" w:rsidR="00F14323" w:rsidRPr="00A7406D" w:rsidRDefault="00F14323" w:rsidP="00F14323">
            <w:r w:rsidRPr="00A7406D">
              <w:t>835-9136</w:t>
            </w:r>
          </w:p>
        </w:tc>
        <w:tc>
          <w:tcPr>
            <w:tcW w:w="2268" w:type="dxa"/>
          </w:tcPr>
          <w:p w14:paraId="1461C915" w14:textId="77777777" w:rsidR="00F14323" w:rsidRPr="00A7406D" w:rsidRDefault="00F14323" w:rsidP="00F14323">
            <w:r w:rsidRPr="00A7406D">
              <w:t>Oamaru</w:t>
            </w:r>
          </w:p>
        </w:tc>
        <w:tc>
          <w:tcPr>
            <w:tcW w:w="1843" w:type="dxa"/>
          </w:tcPr>
          <w:p w14:paraId="066BEB85" w14:textId="77777777" w:rsidR="00F14323" w:rsidRPr="00A7406D" w:rsidRDefault="00F14323" w:rsidP="00F14323">
            <w:r w:rsidRPr="00A7406D">
              <w:t>433-1026</w:t>
            </w:r>
          </w:p>
        </w:tc>
      </w:tr>
      <w:tr w:rsidR="00F14323" w:rsidRPr="00A7406D" w14:paraId="685B0487" w14:textId="77777777" w:rsidTr="00F02D57">
        <w:trPr>
          <w:cantSplit/>
          <w:trHeight w:val="277"/>
        </w:trPr>
        <w:tc>
          <w:tcPr>
            <w:tcW w:w="2969" w:type="dxa"/>
          </w:tcPr>
          <w:p w14:paraId="5BE0E980" w14:textId="77777777" w:rsidR="00F14323" w:rsidRPr="00A7406D" w:rsidRDefault="00F14323" w:rsidP="00F14323">
            <w:r w:rsidRPr="00A7406D">
              <w:t>Gisborne</w:t>
            </w:r>
          </w:p>
        </w:tc>
        <w:tc>
          <w:tcPr>
            <w:tcW w:w="1843" w:type="dxa"/>
          </w:tcPr>
          <w:p w14:paraId="5E6ABE6C" w14:textId="77777777" w:rsidR="00F14323" w:rsidRPr="00A7406D" w:rsidRDefault="00F14323" w:rsidP="00F14323">
            <w:r w:rsidRPr="00A7406D">
              <w:t>929-1033</w:t>
            </w:r>
          </w:p>
        </w:tc>
        <w:tc>
          <w:tcPr>
            <w:tcW w:w="2268" w:type="dxa"/>
          </w:tcPr>
          <w:p w14:paraId="401816CB" w14:textId="77777777" w:rsidR="00F14323" w:rsidRPr="00A7406D" w:rsidRDefault="00F14323" w:rsidP="00F14323">
            <w:r w:rsidRPr="00A7406D">
              <w:t>Dunedin</w:t>
            </w:r>
          </w:p>
        </w:tc>
        <w:tc>
          <w:tcPr>
            <w:tcW w:w="1843" w:type="dxa"/>
          </w:tcPr>
          <w:p w14:paraId="772F3040" w14:textId="77777777" w:rsidR="00F14323" w:rsidRPr="00A7406D" w:rsidRDefault="00F14323" w:rsidP="00F14323">
            <w:r w:rsidRPr="00A7406D">
              <w:t>455-8833</w:t>
            </w:r>
          </w:p>
        </w:tc>
      </w:tr>
      <w:tr w:rsidR="00F14323" w:rsidRPr="00A7406D" w14:paraId="505EE58B" w14:textId="77777777" w:rsidTr="00F02D57">
        <w:trPr>
          <w:cantSplit/>
          <w:trHeight w:val="418"/>
        </w:trPr>
        <w:tc>
          <w:tcPr>
            <w:tcW w:w="2969" w:type="dxa"/>
          </w:tcPr>
          <w:p w14:paraId="06C9A3DC" w14:textId="77777777" w:rsidR="00F14323" w:rsidRPr="00A7406D" w:rsidRDefault="00F14323" w:rsidP="00F14323">
            <w:r w:rsidRPr="00A7406D">
              <w:t>Palmerston North</w:t>
            </w:r>
          </w:p>
        </w:tc>
        <w:tc>
          <w:tcPr>
            <w:tcW w:w="1843" w:type="dxa"/>
          </w:tcPr>
          <w:p w14:paraId="009FE938" w14:textId="77777777" w:rsidR="00F14323" w:rsidRPr="00A7406D" w:rsidRDefault="00F14323" w:rsidP="00F14323">
            <w:r w:rsidRPr="00A7406D">
              <w:t>354-8316</w:t>
            </w:r>
          </w:p>
        </w:tc>
        <w:tc>
          <w:tcPr>
            <w:tcW w:w="2268" w:type="dxa"/>
          </w:tcPr>
          <w:p w14:paraId="11C2C8F6" w14:textId="77777777" w:rsidR="00F14323" w:rsidRPr="00A7406D" w:rsidRDefault="00F14323" w:rsidP="00F14323">
            <w:r w:rsidRPr="00A7406D">
              <w:t>Balclutha</w:t>
            </w:r>
          </w:p>
        </w:tc>
        <w:tc>
          <w:tcPr>
            <w:tcW w:w="1843" w:type="dxa"/>
          </w:tcPr>
          <w:p w14:paraId="78A44102" w14:textId="77777777" w:rsidR="00F14323" w:rsidRPr="00A7406D" w:rsidRDefault="00F14323" w:rsidP="00F14323">
            <w:r w:rsidRPr="00A7406D">
              <w:t>418-3332</w:t>
            </w:r>
          </w:p>
        </w:tc>
      </w:tr>
      <w:tr w:rsidR="00F14323" w:rsidRPr="00A7406D" w14:paraId="655F273C" w14:textId="77777777" w:rsidTr="00F02D57">
        <w:trPr>
          <w:cantSplit/>
          <w:trHeight w:val="371"/>
        </w:trPr>
        <w:tc>
          <w:tcPr>
            <w:tcW w:w="2969" w:type="dxa"/>
          </w:tcPr>
          <w:p w14:paraId="6398F8CF" w14:textId="77777777" w:rsidR="00F14323" w:rsidRPr="00A7406D" w:rsidRDefault="00F14323" w:rsidP="00F14323">
            <w:r w:rsidRPr="00A7406D">
              <w:t>Wanganui</w:t>
            </w:r>
          </w:p>
        </w:tc>
        <w:tc>
          <w:tcPr>
            <w:tcW w:w="1843" w:type="dxa"/>
          </w:tcPr>
          <w:p w14:paraId="7E8E0BF1" w14:textId="77777777" w:rsidR="00F14323" w:rsidRPr="00A7406D" w:rsidRDefault="00F14323" w:rsidP="00F14323">
            <w:r w:rsidRPr="00A7406D">
              <w:t>348-4403</w:t>
            </w:r>
          </w:p>
        </w:tc>
        <w:tc>
          <w:tcPr>
            <w:tcW w:w="2268" w:type="dxa"/>
          </w:tcPr>
          <w:p w14:paraId="2A6D0839" w14:textId="77777777" w:rsidR="00F14323" w:rsidRPr="00A7406D" w:rsidRDefault="00F14323" w:rsidP="00F14323">
            <w:r w:rsidRPr="00A7406D">
              <w:t>Gore</w:t>
            </w:r>
          </w:p>
        </w:tc>
        <w:tc>
          <w:tcPr>
            <w:tcW w:w="1843" w:type="dxa"/>
          </w:tcPr>
          <w:p w14:paraId="33E14D4C" w14:textId="77777777" w:rsidR="00F14323" w:rsidRPr="00A7406D" w:rsidRDefault="00F14323" w:rsidP="00F14323">
            <w:r w:rsidRPr="00A7406D">
              <w:t>203-3001</w:t>
            </w:r>
          </w:p>
        </w:tc>
      </w:tr>
      <w:tr w:rsidR="00F14323" w:rsidRPr="00A7406D" w14:paraId="6E90C376" w14:textId="77777777" w:rsidTr="00F02D57">
        <w:trPr>
          <w:cantSplit/>
          <w:trHeight w:val="500"/>
        </w:trPr>
        <w:tc>
          <w:tcPr>
            <w:tcW w:w="2969" w:type="dxa"/>
          </w:tcPr>
          <w:p w14:paraId="0E7125B5" w14:textId="77777777" w:rsidR="00F14323" w:rsidRPr="00A7406D" w:rsidRDefault="00F14323" w:rsidP="00F14323">
            <w:r w:rsidRPr="00A7406D">
              <w:t>New Plymouth</w:t>
            </w:r>
          </w:p>
        </w:tc>
        <w:tc>
          <w:tcPr>
            <w:tcW w:w="1843" w:type="dxa"/>
          </w:tcPr>
          <w:p w14:paraId="25C03C5D" w14:textId="77777777" w:rsidR="00F14323" w:rsidRPr="00A7406D" w:rsidRDefault="00F14323" w:rsidP="00F14323">
            <w:r w:rsidRPr="00A7406D">
              <w:t>929-3088</w:t>
            </w:r>
          </w:p>
        </w:tc>
        <w:tc>
          <w:tcPr>
            <w:tcW w:w="2268" w:type="dxa"/>
          </w:tcPr>
          <w:p w14:paraId="5AD88AAF" w14:textId="77777777" w:rsidR="00F14323" w:rsidRPr="00A7406D" w:rsidRDefault="00F14323" w:rsidP="00F14323">
            <w:r w:rsidRPr="00A7406D">
              <w:t>Invercargill</w:t>
            </w:r>
          </w:p>
        </w:tc>
        <w:tc>
          <w:tcPr>
            <w:tcW w:w="1843" w:type="dxa"/>
          </w:tcPr>
          <w:p w14:paraId="404D3FAE" w14:textId="77777777" w:rsidR="00F14323" w:rsidRPr="00A7406D" w:rsidRDefault="00F14323" w:rsidP="00F14323">
            <w:r w:rsidRPr="00A7406D">
              <w:t>218-6470</w:t>
            </w:r>
          </w:p>
        </w:tc>
      </w:tr>
    </w:tbl>
    <w:p w14:paraId="17D12ED9" w14:textId="77777777" w:rsidR="00F14323" w:rsidRDefault="00F14323" w:rsidP="00F97462">
      <w:pPr>
        <w:spacing w:before="0" w:after="120"/>
        <w:rPr>
          <w:rStyle w:val="Emphasis"/>
        </w:rPr>
      </w:pPr>
    </w:p>
    <w:p w14:paraId="1449E1D1" w14:textId="3E79B177" w:rsidR="000304E0" w:rsidRPr="001876F4" w:rsidRDefault="000304E0" w:rsidP="00F14323">
      <w:pPr>
        <w:spacing w:before="0" w:after="120"/>
      </w:pPr>
      <w:r w:rsidRPr="001876F4">
        <w:rPr>
          <w:rStyle w:val="Emphasis"/>
        </w:rPr>
        <w:t>All other areas:</w:t>
      </w:r>
      <w:r w:rsidRPr="001876F4">
        <w:t xml:space="preserve"> 0800-36-33-44 (Toll free)</w:t>
      </w:r>
    </w:p>
    <w:p w14:paraId="7168C7A5" w14:textId="77777777" w:rsidR="000304E0" w:rsidRDefault="000304E0" w:rsidP="006506AE">
      <w:r w:rsidRPr="006506AE">
        <w:t xml:space="preserve">Sound and Touch is available in print, Daisy Audio over Alexa, on </w:t>
      </w:r>
      <w:r w:rsidRPr="006506AE">
        <w:rPr>
          <w:noProof/>
          <w:lang w:val="en-NZ"/>
        </w:rPr>
        <w:t>Bookdrive,</w:t>
      </w:r>
      <w:r w:rsidRPr="006506AE">
        <w:t xml:space="preserve"> Envoy, Email, Braille or on TIS13. To change your format or cancel, please contact the library.</w:t>
      </w:r>
    </w:p>
    <w:p w14:paraId="396B18E0" w14:textId="50EF30E9" w:rsidR="001D6358" w:rsidRPr="001D6358" w:rsidRDefault="001D6358" w:rsidP="006506AE">
      <w:pPr>
        <w:rPr>
          <w:b/>
          <w:bCs/>
        </w:rPr>
      </w:pPr>
      <w:r w:rsidRPr="001D6358">
        <w:rPr>
          <w:b/>
          <w:bCs/>
        </w:rPr>
        <w:t>End of Sound and Touch September 2026</w:t>
      </w:r>
    </w:p>
    <w:sectPr w:rsidR="001D6358" w:rsidRPr="001D6358" w:rsidSect="00E812DA">
      <w:footerReference w:type="default" r:id="rId13"/>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0C7EF" w14:textId="77777777" w:rsidR="005F036B" w:rsidRDefault="005F036B">
      <w:r>
        <w:separator/>
      </w:r>
    </w:p>
  </w:endnote>
  <w:endnote w:type="continuationSeparator" w:id="0">
    <w:p w14:paraId="6548D21E" w14:textId="77777777" w:rsidR="005F036B" w:rsidRDefault="005F0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310C" w14:textId="77777777" w:rsidR="00FC6AAA" w:rsidRDefault="00FC6AAA" w:rsidP="00D0147F">
    <w:pPr>
      <w:pStyle w:val="Footer"/>
      <w:framePr w:wrap="around"/>
    </w:pPr>
    <w:r>
      <w:fldChar w:fldCharType="begin"/>
    </w:r>
    <w:r>
      <w:instrText xml:space="preserve">PAGE  </w:instrText>
    </w:r>
    <w:r>
      <w:fldChar w:fldCharType="end"/>
    </w:r>
  </w:p>
  <w:p w14:paraId="369B657D"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F4EE" w14:textId="77777777" w:rsidR="00FC6AAA" w:rsidRDefault="00FC6AAA" w:rsidP="00D0147F">
    <w:pPr>
      <w:pStyle w:val="Footer"/>
      <w:framePr w:wrap="around"/>
    </w:pPr>
  </w:p>
  <w:p w14:paraId="54B1FE7E"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EDDC"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A9A57" w14:textId="77777777" w:rsidR="005F036B" w:rsidRDefault="005F036B">
      <w:r>
        <w:separator/>
      </w:r>
    </w:p>
  </w:footnote>
  <w:footnote w:type="continuationSeparator" w:id="0">
    <w:p w14:paraId="0E3A145C" w14:textId="77777777" w:rsidR="005F036B" w:rsidRDefault="005F0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B3A4"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7728" behindDoc="0" locked="0" layoutInCell="1" allowOverlap="1" wp14:anchorId="2C4359F2" wp14:editId="2C46DFF7">
              <wp:simplePos x="0" y="0"/>
              <wp:positionH relativeFrom="column">
                <wp:posOffset>20955</wp:posOffset>
              </wp:positionH>
              <wp:positionV relativeFrom="topMargin">
                <wp:posOffset>524933</wp:posOffset>
              </wp:positionV>
              <wp:extent cx="655320" cy="448734"/>
              <wp:effectExtent l="0" t="0" r="11430"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48734"/>
                      </a:xfrm>
                      <a:prstGeom prst="rect">
                        <a:avLst/>
                      </a:prstGeom>
                      <a:solidFill>
                        <a:srgbClr val="FFFFFF"/>
                      </a:solidFill>
                      <a:ln w="15875">
                        <a:solidFill>
                          <a:srgbClr val="000000"/>
                        </a:solidFill>
                        <a:miter lim="800000"/>
                        <a:headEnd/>
                        <a:tailEnd/>
                      </a:ln>
                    </wps:spPr>
                    <wps:txbx>
                      <w:txbxContent>
                        <w:p w14:paraId="79689CED"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65pt;margin-top:41.35pt;width:51.6pt;height:35.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" strokeweight="1.25pt">
              <v:textbox inset="1.5mm,,1.5mm">
                <w:txbxContent>
                  <w:p w14:paraId="79689CED"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2"/>
  </w:num>
  <w:num w:numId="2" w16cid:durableId="57637754">
    <w:abstractNumId w:val="14"/>
  </w:num>
  <w:num w:numId="3" w16cid:durableId="1237475871">
    <w:abstractNumId w:val="12"/>
  </w:num>
  <w:num w:numId="4" w16cid:durableId="598410928">
    <w:abstractNumId w:val="12"/>
  </w:num>
  <w:num w:numId="5" w16cid:durableId="195629227">
    <w:abstractNumId w:val="12"/>
  </w:num>
  <w:num w:numId="6" w16cid:durableId="728071319">
    <w:abstractNumId w:val="12"/>
  </w:num>
  <w:num w:numId="7" w16cid:durableId="1028019779">
    <w:abstractNumId w:val="14"/>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3"/>
  </w:num>
  <w:num w:numId="19" w16cid:durableId="630941144">
    <w:abstractNumId w:val="11"/>
  </w:num>
  <w:num w:numId="20" w16cid:durableId="334303644">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savePreviewPicture/>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E0"/>
    <w:rsid w:val="00016497"/>
    <w:rsid w:val="000304E0"/>
    <w:rsid w:val="00032CA6"/>
    <w:rsid w:val="000345FC"/>
    <w:rsid w:val="00045652"/>
    <w:rsid w:val="000662BC"/>
    <w:rsid w:val="00067348"/>
    <w:rsid w:val="00074CED"/>
    <w:rsid w:val="0009071E"/>
    <w:rsid w:val="00092219"/>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2044"/>
    <w:rsid w:val="00134EFA"/>
    <w:rsid w:val="00136864"/>
    <w:rsid w:val="00141EE9"/>
    <w:rsid w:val="00144F22"/>
    <w:rsid w:val="00156350"/>
    <w:rsid w:val="00163D42"/>
    <w:rsid w:val="001659A4"/>
    <w:rsid w:val="0016600D"/>
    <w:rsid w:val="00180199"/>
    <w:rsid w:val="001A0859"/>
    <w:rsid w:val="001A1181"/>
    <w:rsid w:val="001A2407"/>
    <w:rsid w:val="001A6044"/>
    <w:rsid w:val="001D6358"/>
    <w:rsid w:val="001E071C"/>
    <w:rsid w:val="001E4E78"/>
    <w:rsid w:val="001E5B09"/>
    <w:rsid w:val="00202330"/>
    <w:rsid w:val="002076A0"/>
    <w:rsid w:val="00207F1B"/>
    <w:rsid w:val="00213645"/>
    <w:rsid w:val="002169B7"/>
    <w:rsid w:val="00216C22"/>
    <w:rsid w:val="002173EE"/>
    <w:rsid w:val="00223B18"/>
    <w:rsid w:val="00230ACB"/>
    <w:rsid w:val="00234FD3"/>
    <w:rsid w:val="002376BA"/>
    <w:rsid w:val="00242BDD"/>
    <w:rsid w:val="002509C9"/>
    <w:rsid w:val="00261011"/>
    <w:rsid w:val="00276FEB"/>
    <w:rsid w:val="00281420"/>
    <w:rsid w:val="002830B9"/>
    <w:rsid w:val="00287D29"/>
    <w:rsid w:val="00290F85"/>
    <w:rsid w:val="00292687"/>
    <w:rsid w:val="002976E3"/>
    <w:rsid w:val="002A00F5"/>
    <w:rsid w:val="002A0A02"/>
    <w:rsid w:val="002A71DB"/>
    <w:rsid w:val="002C6A67"/>
    <w:rsid w:val="002D4042"/>
    <w:rsid w:val="002D4F42"/>
    <w:rsid w:val="00301D32"/>
    <w:rsid w:val="0031535A"/>
    <w:rsid w:val="00315526"/>
    <w:rsid w:val="00320275"/>
    <w:rsid w:val="00320308"/>
    <w:rsid w:val="00324D07"/>
    <w:rsid w:val="00331543"/>
    <w:rsid w:val="003367BB"/>
    <w:rsid w:val="00341A41"/>
    <w:rsid w:val="00353BD1"/>
    <w:rsid w:val="003623E2"/>
    <w:rsid w:val="003664DB"/>
    <w:rsid w:val="00367B77"/>
    <w:rsid w:val="00390C2D"/>
    <w:rsid w:val="003948E5"/>
    <w:rsid w:val="003A5B25"/>
    <w:rsid w:val="003B0ECF"/>
    <w:rsid w:val="003B339F"/>
    <w:rsid w:val="003B4E48"/>
    <w:rsid w:val="003B515A"/>
    <w:rsid w:val="003C2D2F"/>
    <w:rsid w:val="003C446E"/>
    <w:rsid w:val="003D1E3F"/>
    <w:rsid w:val="003D276E"/>
    <w:rsid w:val="003D4FC6"/>
    <w:rsid w:val="003D50CB"/>
    <w:rsid w:val="003E3764"/>
    <w:rsid w:val="003E37B3"/>
    <w:rsid w:val="003F2AEE"/>
    <w:rsid w:val="004049C1"/>
    <w:rsid w:val="00422295"/>
    <w:rsid w:val="00425EF7"/>
    <w:rsid w:val="00432E02"/>
    <w:rsid w:val="00433624"/>
    <w:rsid w:val="00437D3B"/>
    <w:rsid w:val="00441910"/>
    <w:rsid w:val="00442A95"/>
    <w:rsid w:val="00454B6E"/>
    <w:rsid w:val="00455456"/>
    <w:rsid w:val="0045698F"/>
    <w:rsid w:val="00462B8D"/>
    <w:rsid w:val="00474451"/>
    <w:rsid w:val="00475E75"/>
    <w:rsid w:val="004914A9"/>
    <w:rsid w:val="004959DE"/>
    <w:rsid w:val="004C18EF"/>
    <w:rsid w:val="004C7A62"/>
    <w:rsid w:val="004D1F2A"/>
    <w:rsid w:val="004D2D5F"/>
    <w:rsid w:val="004F1626"/>
    <w:rsid w:val="00532A81"/>
    <w:rsid w:val="00551D3C"/>
    <w:rsid w:val="00557285"/>
    <w:rsid w:val="00570C10"/>
    <w:rsid w:val="00573507"/>
    <w:rsid w:val="005823D9"/>
    <w:rsid w:val="00585DB3"/>
    <w:rsid w:val="00595E50"/>
    <w:rsid w:val="005A00EC"/>
    <w:rsid w:val="005A1C52"/>
    <w:rsid w:val="005B30E7"/>
    <w:rsid w:val="005B358A"/>
    <w:rsid w:val="005B4CFF"/>
    <w:rsid w:val="005C02EB"/>
    <w:rsid w:val="005D210E"/>
    <w:rsid w:val="005D3D1E"/>
    <w:rsid w:val="005E19F0"/>
    <w:rsid w:val="005E62E2"/>
    <w:rsid w:val="005E78D8"/>
    <w:rsid w:val="005F036B"/>
    <w:rsid w:val="006031F5"/>
    <w:rsid w:val="006056D0"/>
    <w:rsid w:val="00612069"/>
    <w:rsid w:val="006169F4"/>
    <w:rsid w:val="00616AEC"/>
    <w:rsid w:val="00633B9E"/>
    <w:rsid w:val="006344C7"/>
    <w:rsid w:val="0063491F"/>
    <w:rsid w:val="00635148"/>
    <w:rsid w:val="00637AF4"/>
    <w:rsid w:val="00640228"/>
    <w:rsid w:val="006506AE"/>
    <w:rsid w:val="0066771C"/>
    <w:rsid w:val="00671578"/>
    <w:rsid w:val="006806CA"/>
    <w:rsid w:val="0068372F"/>
    <w:rsid w:val="00686045"/>
    <w:rsid w:val="00691D2D"/>
    <w:rsid w:val="00694AF8"/>
    <w:rsid w:val="00695F79"/>
    <w:rsid w:val="006978F2"/>
    <w:rsid w:val="006A56B9"/>
    <w:rsid w:val="006B0813"/>
    <w:rsid w:val="006B7CB2"/>
    <w:rsid w:val="006F30FD"/>
    <w:rsid w:val="00711B31"/>
    <w:rsid w:val="00713CB9"/>
    <w:rsid w:val="00720281"/>
    <w:rsid w:val="00720386"/>
    <w:rsid w:val="0072308E"/>
    <w:rsid w:val="007233A1"/>
    <w:rsid w:val="00735C07"/>
    <w:rsid w:val="007365FB"/>
    <w:rsid w:val="00751D58"/>
    <w:rsid w:val="00754054"/>
    <w:rsid w:val="00760C5A"/>
    <w:rsid w:val="00770AE1"/>
    <w:rsid w:val="00772447"/>
    <w:rsid w:val="00772840"/>
    <w:rsid w:val="007B1201"/>
    <w:rsid w:val="007E6A23"/>
    <w:rsid w:val="00814E01"/>
    <w:rsid w:val="00821A3E"/>
    <w:rsid w:val="00833DBF"/>
    <w:rsid w:val="00841B0E"/>
    <w:rsid w:val="00855DDB"/>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322C"/>
    <w:rsid w:val="009064D6"/>
    <w:rsid w:val="0092188B"/>
    <w:rsid w:val="0092554E"/>
    <w:rsid w:val="00935BA2"/>
    <w:rsid w:val="0094017A"/>
    <w:rsid w:val="00947ACC"/>
    <w:rsid w:val="009550CD"/>
    <w:rsid w:val="0096418C"/>
    <w:rsid w:val="009717B2"/>
    <w:rsid w:val="00974661"/>
    <w:rsid w:val="00977D0C"/>
    <w:rsid w:val="00982735"/>
    <w:rsid w:val="009847D6"/>
    <w:rsid w:val="0099016A"/>
    <w:rsid w:val="009A1808"/>
    <w:rsid w:val="009A3B10"/>
    <w:rsid w:val="009A6926"/>
    <w:rsid w:val="009B443C"/>
    <w:rsid w:val="009C16A2"/>
    <w:rsid w:val="009D5955"/>
    <w:rsid w:val="009D7B9F"/>
    <w:rsid w:val="009E4FE7"/>
    <w:rsid w:val="009F0401"/>
    <w:rsid w:val="00A070F8"/>
    <w:rsid w:val="00A129B8"/>
    <w:rsid w:val="00A21EAF"/>
    <w:rsid w:val="00A26FD2"/>
    <w:rsid w:val="00A42944"/>
    <w:rsid w:val="00A42A40"/>
    <w:rsid w:val="00A56FFE"/>
    <w:rsid w:val="00A72BF0"/>
    <w:rsid w:val="00A80848"/>
    <w:rsid w:val="00A8226C"/>
    <w:rsid w:val="00A8394A"/>
    <w:rsid w:val="00AC2CDB"/>
    <w:rsid w:val="00AC3E46"/>
    <w:rsid w:val="00AE209E"/>
    <w:rsid w:val="00AF1240"/>
    <w:rsid w:val="00AF1467"/>
    <w:rsid w:val="00AF1D74"/>
    <w:rsid w:val="00AF43E6"/>
    <w:rsid w:val="00AF59BE"/>
    <w:rsid w:val="00AF7D89"/>
    <w:rsid w:val="00B17F4D"/>
    <w:rsid w:val="00B536D7"/>
    <w:rsid w:val="00B560CC"/>
    <w:rsid w:val="00B61230"/>
    <w:rsid w:val="00B67A54"/>
    <w:rsid w:val="00B77D9A"/>
    <w:rsid w:val="00B84D89"/>
    <w:rsid w:val="00B9023F"/>
    <w:rsid w:val="00B910FB"/>
    <w:rsid w:val="00B917CC"/>
    <w:rsid w:val="00BA1D7C"/>
    <w:rsid w:val="00BA506C"/>
    <w:rsid w:val="00BB032D"/>
    <w:rsid w:val="00BB0A40"/>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5137"/>
    <w:rsid w:val="00C7239C"/>
    <w:rsid w:val="00C7770D"/>
    <w:rsid w:val="00C92BDF"/>
    <w:rsid w:val="00C95364"/>
    <w:rsid w:val="00CA1D0D"/>
    <w:rsid w:val="00CA20F9"/>
    <w:rsid w:val="00CC7105"/>
    <w:rsid w:val="00CD21A2"/>
    <w:rsid w:val="00CD30E6"/>
    <w:rsid w:val="00CE3213"/>
    <w:rsid w:val="00D0147F"/>
    <w:rsid w:val="00D02F31"/>
    <w:rsid w:val="00D059AC"/>
    <w:rsid w:val="00D063DB"/>
    <w:rsid w:val="00D16292"/>
    <w:rsid w:val="00D407D4"/>
    <w:rsid w:val="00D42A7C"/>
    <w:rsid w:val="00D42B6B"/>
    <w:rsid w:val="00D6394F"/>
    <w:rsid w:val="00D642D9"/>
    <w:rsid w:val="00D64555"/>
    <w:rsid w:val="00D768E1"/>
    <w:rsid w:val="00D82B16"/>
    <w:rsid w:val="00D840F2"/>
    <w:rsid w:val="00D94B5D"/>
    <w:rsid w:val="00DA2636"/>
    <w:rsid w:val="00DB331C"/>
    <w:rsid w:val="00DD0B2D"/>
    <w:rsid w:val="00DF54D9"/>
    <w:rsid w:val="00DF5D64"/>
    <w:rsid w:val="00E0579D"/>
    <w:rsid w:val="00E21598"/>
    <w:rsid w:val="00E21662"/>
    <w:rsid w:val="00E218A4"/>
    <w:rsid w:val="00E231F3"/>
    <w:rsid w:val="00E26869"/>
    <w:rsid w:val="00E47B82"/>
    <w:rsid w:val="00E53D67"/>
    <w:rsid w:val="00E71FC8"/>
    <w:rsid w:val="00E812DA"/>
    <w:rsid w:val="00E90201"/>
    <w:rsid w:val="00E9061C"/>
    <w:rsid w:val="00E92DDC"/>
    <w:rsid w:val="00E95DD4"/>
    <w:rsid w:val="00E965DD"/>
    <w:rsid w:val="00EB6CDA"/>
    <w:rsid w:val="00EC2887"/>
    <w:rsid w:val="00ED314F"/>
    <w:rsid w:val="00EE558F"/>
    <w:rsid w:val="00EF7E47"/>
    <w:rsid w:val="00F01665"/>
    <w:rsid w:val="00F032D3"/>
    <w:rsid w:val="00F14323"/>
    <w:rsid w:val="00F2523B"/>
    <w:rsid w:val="00F33509"/>
    <w:rsid w:val="00F37771"/>
    <w:rsid w:val="00F81286"/>
    <w:rsid w:val="00F84476"/>
    <w:rsid w:val="00F97462"/>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2B5C9BDE"/>
  <w15:docId w15:val="{DDDE76B5-C2C4-40D1-98D0-5079501A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47D6"/>
    <w:pPr>
      <w:spacing w:before="120" w:after="24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E92DDC"/>
    <w:rPr>
      <w:b/>
      <w:bCs/>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style>
  <w:style w:type="paragraph" w:customStyle="1" w:styleId="before12pt">
    <w:name w:val="before 12pt"/>
    <w:basedOn w:val="Normal"/>
    <w:rsid w:val="001E4E78"/>
    <w:pPr>
      <w:spacing w:before="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paragraph" w:customStyle="1" w:styleId="BodyTextUse">
    <w:name w:val="Body Text (Use)"/>
    <w:basedOn w:val="Normal"/>
    <w:link w:val="BodyTextUseChar"/>
    <w:qFormat/>
    <w:rsid w:val="00F14323"/>
    <w:pPr>
      <w:spacing w:before="0" w:after="120" w:line="259" w:lineRule="auto"/>
      <w:jc w:val="both"/>
    </w:pPr>
    <w:rPr>
      <w:rFonts w:eastAsiaTheme="minorHAnsi" w:cstheme="minorBidi"/>
      <w:sz w:val="24"/>
      <w:lang w:val="en-NZ"/>
    </w:rPr>
  </w:style>
  <w:style w:type="character" w:customStyle="1" w:styleId="BodyTextUseChar">
    <w:name w:val="Body Text (Use) Char"/>
    <w:basedOn w:val="DefaultParagraphFont"/>
    <w:link w:val="BodyTextUse"/>
    <w:rsid w:val="00F14323"/>
    <w:rPr>
      <w:rFonts w:ascii="Arial" w:eastAsiaTheme="minorHAnsi" w:hAnsi="Arial"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brary@blindlowvision.org.nz"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205FCD4A0476479483A0E52E872EDD" ma:contentTypeVersion="13" ma:contentTypeDescription="Create a new document." ma:contentTypeScope="" ma:versionID="bcc21bc9e61ad93899d82a046903a1ce">
  <xsd:schema xmlns:xsd="http://www.w3.org/2001/XMLSchema" xmlns:xs="http://www.w3.org/2001/XMLSchema" xmlns:p="http://schemas.microsoft.com/office/2006/metadata/properties" xmlns:ns2="13ee17d6-24e7-44ff-9f45-2f025cdf9593" xmlns:ns3="bac0661e-b8e1-4b14-a15a-c7d53bbf14a8" targetNamespace="http://schemas.microsoft.com/office/2006/metadata/properties" ma:root="true" ma:fieldsID="f85174770776372308aa52631f5ccb31" ns2:_="" ns3:_="">
    <xsd:import namespace="13ee17d6-24e7-44ff-9f45-2f025cdf9593"/>
    <xsd:import namespace="bac0661e-b8e1-4b14-a15a-c7d53bbf14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e17d6-24e7-44ff-9f45-2f025cdf95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58741d-8819-4d3b-a32c-a9093892e1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0661e-b8e1-4b14-a15a-c7d53bbf14a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f6911b2-a93e-41c5-b7dd-e50fbe6ed249}" ma:internalName="TaxCatchAll" ma:showField="CatchAllData" ma:web="bac0661e-b8e1-4b14-a15a-c7d53bbf1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ac0661e-b8e1-4b14-a15a-c7d53bbf14a8" xsi:nil="true"/>
    <lcf76f155ced4ddcb4097134ff3c332f xmlns="13ee17d6-24e7-44ff-9f45-2f025cdf95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90B1FDB7-4C1E-4B9E-B381-B4C1F8883266}"/>
</file>

<file path=customXml/itemProps3.xml><?xml version="1.0" encoding="utf-8"?>
<ds:datastoreItem xmlns:ds="http://schemas.openxmlformats.org/officeDocument/2006/customXml" ds:itemID="{BA5AB3BF-1A72-4B30-85D4-A069630C92BD}"/>
</file>

<file path=customXml/itemProps4.xml><?xml version="1.0" encoding="utf-8"?>
<ds:datastoreItem xmlns:ds="http://schemas.openxmlformats.org/officeDocument/2006/customXml" ds:itemID="{1B6F4595-E84E-4B8E-A3B7-5437ADFB1DC7}"/>
</file>

<file path=docProps/app.xml><?xml version="1.0" encoding="utf-8"?>
<Properties xmlns="http://schemas.openxmlformats.org/officeDocument/2006/extended-properties" xmlns:vt="http://schemas.openxmlformats.org/officeDocument/2006/docPropsVTypes">
  <Template>LP 18pt A4.dotx</Template>
  <TotalTime>584</TotalTime>
  <Pages>54</Pages>
  <Words>9255</Words>
  <Characters>48499</Characters>
  <Application>Microsoft Office Word</Application>
  <DocSecurity>0</DocSecurity>
  <Lines>1243</Lines>
  <Paragraphs>398</Paragraphs>
  <ScaleCrop>false</ScaleCrop>
  <HeadingPairs>
    <vt:vector size="4" baseType="variant">
      <vt:variant>
        <vt:lpstr>Title</vt:lpstr>
      </vt:variant>
      <vt:variant>
        <vt:i4>1</vt:i4>
      </vt:variant>
      <vt:variant>
        <vt:lpstr>Headings</vt:lpstr>
      </vt:variant>
      <vt:variant>
        <vt:i4>62</vt:i4>
      </vt:variant>
    </vt:vector>
  </HeadingPairs>
  <TitlesOfParts>
    <vt:vector size="63" baseType="lpstr">
      <vt:lpstr>Book Title</vt:lpstr>
      <vt:lpstr>Welcome to the September 2026 issue of Sound and Touch</vt:lpstr>
      <vt:lpstr>    Library News for This Issue</vt:lpstr>
      <vt:lpstr>        Library Bookmarks Is Moving to Kōrero</vt:lpstr>
      <vt:lpstr>        Alexa</vt:lpstr>
      <vt:lpstr>    Book reviews from audio producer Simon Lynch</vt:lpstr>
      <vt:lpstr>        The Black Monk by Charlotte Grimshaw</vt:lpstr>
      <vt:lpstr>        Money Money Money: How To Reset Your Money Mindset and Find Financial Freedom: E</vt:lpstr>
      <vt:lpstr>    Book Club suggestions</vt:lpstr>
      <vt:lpstr>        For Fiction Fans</vt:lpstr>
      <vt:lpstr>        For Non-Fiction Fans</vt:lpstr>
      <vt:lpstr>        Start the Journey with a new series</vt:lpstr>
      <vt:lpstr>    Many thanks to our generous sponsors</vt:lpstr>
      <vt:lpstr>New DAISY audio</vt:lpstr>
      <vt:lpstr>    Adult non-fiction</vt:lpstr>
      <vt:lpstr>        Authors (Biography)</vt:lpstr>
      <vt:lpstr>        Crime and Law</vt:lpstr>
      <vt:lpstr>        Food and Beverages</vt:lpstr>
      <vt:lpstr>        Health and Wellbeing</vt:lpstr>
      <vt:lpstr>        Human Biology</vt:lpstr>
      <vt:lpstr>        Middle East</vt:lpstr>
      <vt:lpstr>        Musicians (Biography)</vt:lpstr>
      <vt:lpstr>        Politics</vt:lpstr>
      <vt:lpstr>        Sportspeople (Biography)</vt:lpstr>
      <vt:lpstr>        New Zealand History</vt:lpstr>
      <vt:lpstr>        NZ and Pacific Non-Fiction</vt:lpstr>
      <vt:lpstr>        Science and Technology</vt:lpstr>
      <vt:lpstr>        Travel Writing</vt:lpstr>
      <vt:lpstr>    Adult Fiction</vt:lpstr>
      <vt:lpstr>        Adventure Stories</vt:lpstr>
      <vt:lpstr>        Crime</vt:lpstr>
      <vt:lpstr>        Fantasy</vt:lpstr>
      <vt:lpstr>        General Fiction</vt:lpstr>
      <vt:lpstr>        Historical Novels</vt:lpstr>
      <vt:lpstr>        Historical Romance</vt:lpstr>
      <vt:lpstr>        Humour</vt:lpstr>
      <vt:lpstr>        Mystery And Detective Stories</vt:lpstr>
      <vt:lpstr>        NZ and Pacific Novels</vt:lpstr>
      <vt:lpstr>        Romance</vt:lpstr>
      <vt:lpstr>        Science Fiction</vt:lpstr>
      <vt:lpstr>        Short Stories and Essays</vt:lpstr>
      <vt:lpstr>        The Family</vt:lpstr>
      <vt:lpstr>        Thrillers</vt:lpstr>
      <vt:lpstr>EBraille and Braille books</vt:lpstr>
      <vt:lpstr>    Adult non-fiction</vt:lpstr>
      <vt:lpstr>        Authors (Biography)</vt:lpstr>
      <vt:lpstr>        Health and Wellbeing</vt:lpstr>
      <vt:lpstr>        Mystery And Detective Stories</vt:lpstr>
      <vt:lpstr>        Romance</vt:lpstr>
      <vt:lpstr>        Science Fiction</vt:lpstr>
      <vt:lpstr>    Youth Collection</vt:lpstr>
      <vt:lpstr>        Adventure Stories</vt:lpstr>
      <vt:lpstr>        Fantasy</vt:lpstr>
      <vt:lpstr>        Humour</vt:lpstr>
      <vt:lpstr>        Mystery And Detective Stories</vt:lpstr>
      <vt:lpstr>        The Family</vt:lpstr>
      <vt:lpstr>Contact Details: Blind Low Vision NZ Library</vt:lpstr>
      <vt:lpstr>    Postal Address:</vt:lpstr>
      <vt:lpstr>    Street Address:</vt:lpstr>
      <vt:lpstr>    Phone during working hours:</vt:lpstr>
      <vt:lpstr>    Email:</vt:lpstr>
      <vt:lpstr>    Fax:</vt:lpstr>
      <vt:lpstr>Library Newsline on the Telephone Information Service (TIS)</vt:lpstr>
    </vt:vector>
  </TitlesOfParts>
  <Company>RNZFB</Company>
  <LinksUpToDate>false</LinksUpToDate>
  <CharactersWithSpaces>57356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Fozia Mannon</dc:creator>
  <cp:lastModifiedBy>Fozia Mannon</cp:lastModifiedBy>
  <cp:revision>21</cp:revision>
  <cp:lastPrinted>1900-12-31T12:00:00Z</cp:lastPrinted>
  <dcterms:created xsi:type="dcterms:W3CDTF">2026-08-30T13:21:00Z</dcterms:created>
  <dcterms:modified xsi:type="dcterms:W3CDTF">2026-09-04T08:11:00Z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0x0101004C205FCD4A0476479483A0E52E872EDD</vt:lpwstr>
  </property>
</Properties>
</file>